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10490" w:type="dxa"/>
        <w:tblLook w:val="0600" w:firstRow="0" w:lastRow="0" w:firstColumn="0" w:lastColumn="0" w:noHBand="1" w:noVBand="1"/>
      </w:tblPr>
      <w:tblGrid>
        <w:gridCol w:w="141"/>
        <w:gridCol w:w="2252"/>
        <w:gridCol w:w="4219"/>
        <w:gridCol w:w="1130"/>
        <w:gridCol w:w="628"/>
        <w:gridCol w:w="312"/>
        <w:gridCol w:w="628"/>
        <w:gridCol w:w="313"/>
        <w:gridCol w:w="237"/>
        <w:gridCol w:w="630"/>
      </w:tblGrid>
      <w:tr w:rsidR="00AD5B6D" w:rsidRPr="003770B6" w:rsidTr="00CA0EE7">
        <w:trPr>
          <w:gridBefore w:val="1"/>
          <w:gridAfter w:val="1"/>
          <w:wBefore w:w="141" w:type="dxa"/>
          <w:wAfter w:w="630" w:type="dxa"/>
          <w:trHeight w:val="1419"/>
        </w:trPr>
        <w:tc>
          <w:tcPr>
            <w:tcW w:w="7601" w:type="dxa"/>
            <w:gridSpan w:val="3"/>
            <w:shd w:val="clear" w:color="auto" w:fill="auto"/>
            <w:vAlign w:val="center"/>
          </w:tcPr>
          <w:p w:rsidR="006541EB" w:rsidRPr="00582761" w:rsidRDefault="00AD5B6D" w:rsidP="00CA0EE7">
            <w:pPr>
              <w:pStyle w:val="Title"/>
              <w:spacing w:before="120" w:line="240" w:lineRule="auto"/>
              <w:ind w:left="-113"/>
              <w:contextualSpacing w:val="0"/>
              <w:rPr>
                <w:rFonts w:ascii="Arial Black" w:hAnsi="Arial Black"/>
                <w:sz w:val="44"/>
              </w:rPr>
            </w:pPr>
            <w:r>
              <w:rPr>
                <w:rFonts w:ascii="Arial Black" w:hAnsi="Arial Black"/>
                <w:noProof/>
                <w:sz w:val="44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4747260</wp:posOffset>
                      </wp:positionH>
                      <wp:positionV relativeFrom="paragraph">
                        <wp:posOffset>57150</wp:posOffset>
                      </wp:positionV>
                      <wp:extent cx="1882140" cy="480060"/>
                      <wp:effectExtent l="57150" t="57150" r="118110" b="11049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214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>
                                <a:outerShdw blurRad="57785" dist="33020" dir="3180000" algn="ctr">
                                  <a:srgbClr val="000000">
                                    <a:alpha val="30000"/>
                                  </a:srgbClr>
                                </a:outerShdw>
                              </a:effectLst>
                              <a:scene3d>
                                <a:camera prst="orthographicFront">
                                  <a:rot lat="0" lon="0" rev="0"/>
                                </a:camera>
                                <a:lightRig rig="brightRoom" dir="t">
                                  <a:rot lat="0" lon="0" rev="600000"/>
                                </a:lightRig>
                              </a:scene3d>
                              <a:sp3d prstMaterial="metal">
                                <a:bevelT w="38100" h="57150" prst="angle"/>
                              </a:sp3d>
                            </wps:spPr>
                            <wps:txbx>
                              <w:txbxContent>
                                <w:p w:rsidR="00AD5B6D" w:rsidRPr="00AD5B6D" w:rsidRDefault="00AD5B6D" w:rsidP="00AD5B6D">
                                  <w:pPr>
                                    <w:rPr>
                                      <w:lang w:val="en-IE"/>
                                    </w:rPr>
                                  </w:pPr>
                                  <w:r w:rsidRPr="00AD5B6D">
                                    <w:rPr>
                                      <w:lang w:val="en-IE"/>
                                    </w:rPr>
                                    <w:drawing>
                                      <wp:inline distT="0" distB="0" distL="0" distR="0">
                                        <wp:extent cx="1661160" cy="415545"/>
                                        <wp:effectExtent l="0" t="0" r="0" b="3810"/>
                                        <wp:docPr id="5" name="Picture 5" descr="C:\Users\efarragher\Desktop\Foras-na-Mara_Marine-Inst-logo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C:\Users\efarragher\Desktop\Foras-na-Mara_Marine-Inst-logo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904004" cy="47629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D5B6D" w:rsidRDefault="00AD5B6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73.8pt;margin-top:4.5pt;width:148.2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" fillcolor="white [3201]" stroked="f" strokeweight=".5pt">
                      <v:shadow on="t" color="black" opacity="19660f" offset=".552mm,.73253mm"/>
                      <v:textbox>
                        <w:txbxContent>
                          <w:p w:rsidR="00AD5B6D" w:rsidRPr="00AD5B6D" w:rsidRDefault="00AD5B6D" w:rsidP="00AD5B6D">
                            <w:pPr>
                              <w:rPr>
                                <w:lang w:val="en-IE"/>
                              </w:rPr>
                            </w:pPr>
                            <w:r w:rsidRPr="00AD5B6D">
                              <w:rPr>
                                <w:lang w:val="en-IE"/>
                              </w:rPr>
                              <w:drawing>
                                <wp:inline distT="0" distB="0" distL="0" distR="0">
                                  <wp:extent cx="1661160" cy="415545"/>
                                  <wp:effectExtent l="0" t="0" r="0" b="3810"/>
                                  <wp:docPr id="5" name="Picture 5" descr="C:\Users\efarragher\Desktop\Foras-na-Mara_Marine-Inst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efarragher\Desktop\Foras-na-Mara_Marine-Inst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4004" cy="4762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D5B6D" w:rsidRDefault="00AD5B6D"/>
                        </w:txbxContent>
                      </v:textbox>
                    </v:shape>
                  </w:pict>
                </mc:Fallback>
              </mc:AlternateContent>
            </w:r>
            <w:r w:rsidR="00F7222F" w:rsidRPr="00582761">
              <w:rPr>
                <w:rFonts w:ascii="Arial Black" w:hAnsi="Arial Black"/>
                <w:sz w:val="44"/>
              </w:rPr>
              <w:t>Customer Feedback Form</w:t>
            </w:r>
          </w:p>
          <w:p w:rsidR="002D12FA" w:rsidRPr="00582761" w:rsidRDefault="002D12FA" w:rsidP="00582761">
            <w:pPr>
              <w:rPr>
                <w:sz w:val="22"/>
              </w:rPr>
            </w:pPr>
          </w:p>
        </w:tc>
        <w:tc>
          <w:tcPr>
            <w:tcW w:w="2118" w:type="dxa"/>
            <w:gridSpan w:val="5"/>
            <w:shd w:val="clear" w:color="auto" w:fill="auto"/>
          </w:tcPr>
          <w:p w:rsidR="00AD5B6D" w:rsidRDefault="00AD5B6D" w:rsidP="00E27F1A">
            <w:pPr>
              <w:spacing w:before="120" w:after="120"/>
              <w:ind w:right="284"/>
              <w:rPr>
                <w:rFonts w:ascii="Arial Black" w:hAnsi="Arial Black"/>
                <w:noProof/>
                <w:sz w:val="44"/>
                <w:lang w:val="en-IE" w:eastAsia="en-IE"/>
              </w:rPr>
            </w:pPr>
          </w:p>
          <w:p w:rsidR="00F7222F" w:rsidRPr="008A0E6C" w:rsidRDefault="00F7222F" w:rsidP="00E27F1A">
            <w:pPr>
              <w:spacing w:before="120" w:after="120"/>
              <w:ind w:right="284"/>
              <w:rPr>
                <w:rFonts w:ascii="Calibri Light" w:hAnsi="Calibri Light" w:cs="Calibri Light"/>
                <w:i/>
                <w:sz w:val="22"/>
              </w:rPr>
            </w:pPr>
          </w:p>
        </w:tc>
      </w:tr>
      <w:tr w:rsidR="00AD5B6D" w:rsidRPr="003770B6" w:rsidTr="00FC74F6">
        <w:tblPrEx>
          <w:tblCellMar>
            <w:top w:w="72" w:type="dxa"/>
            <w:left w:w="144" w:type="dxa"/>
            <w:bottom w:w="72" w:type="dxa"/>
            <w:right w:w="144" w:type="dxa"/>
          </w:tblCellMar>
        </w:tblPrEx>
        <w:trPr>
          <w:trHeight w:val="425"/>
        </w:trPr>
        <w:tc>
          <w:tcPr>
            <w:tcW w:w="2393" w:type="dxa"/>
            <w:gridSpan w:val="2"/>
            <w:tcBorders>
              <w:right w:val="single" w:sz="4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41882" w:rsidRPr="006956D5" w:rsidRDefault="00241882" w:rsidP="006541EB">
            <w:pPr>
              <w:pStyle w:val="Quote"/>
              <w:rPr>
                <w:rFonts w:asciiTheme="minorHAnsi" w:hAnsiTheme="minorHAnsi" w:cs="Segoe UI Semibold"/>
              </w:rPr>
            </w:pPr>
            <w:r w:rsidRPr="006956D5">
              <w:rPr>
                <w:rFonts w:asciiTheme="minorHAnsi" w:hAnsiTheme="minorHAnsi" w:cs="Segoe UI Semibold"/>
                <w:sz w:val="24"/>
              </w:rPr>
              <w:t>Customer Details</w:t>
            </w:r>
            <w:r w:rsidRPr="006956D5">
              <w:rPr>
                <w:rFonts w:asciiTheme="minorHAnsi" w:hAnsiTheme="minorHAnsi" w:cs="Segoe UI Semibold"/>
              </w:rPr>
              <w:t>:</w:t>
            </w:r>
          </w:p>
          <w:p w:rsidR="00241882" w:rsidRPr="0085005D" w:rsidRDefault="00241882" w:rsidP="006541EB">
            <w:pPr>
              <w:tabs>
                <w:tab w:val="right" w:pos="2115"/>
              </w:tabs>
            </w:pPr>
            <w:r>
              <w:t>(Optional)</w:t>
            </w:r>
            <w:r>
              <w:tab/>
            </w:r>
          </w:p>
        </w:tc>
        <w:sdt>
          <w:sdtPr>
            <w:rPr>
              <w:rFonts w:ascii="Calibri Light" w:eastAsia="Times New Roman" w:hAnsi="Calibri Light" w:cs="Calibri Light"/>
              <w:b/>
              <w:iCs/>
              <w:color w:val="auto"/>
              <w:kern w:val="24"/>
              <w:sz w:val="20"/>
              <w:szCs w:val="20"/>
            </w:rPr>
            <w:id w:val="-558395359"/>
            <w:placeholder>
              <w:docPart w:val="DefaultPlaceholder_-1854013440"/>
            </w:placeholder>
            <w:showingPlcHdr/>
          </w:sdtPr>
          <w:sdtEndPr>
            <w:rPr>
              <w:rFonts w:eastAsiaTheme="minorHAnsi"/>
              <w:iCs w:val="0"/>
              <w:color w:val="BFBFBF" w:themeColor="background1" w:themeShade="BF"/>
              <w:kern w:val="0"/>
            </w:rPr>
          </w:sdtEndPr>
          <w:sdtContent>
            <w:tc>
              <w:tcPr>
                <w:tcW w:w="4219" w:type="dxa"/>
                <w:tcBorders>
                  <w:top w:val="single" w:sz="4" w:space="0" w:color="D9D9D9"/>
                  <w:left w:val="single" w:sz="4" w:space="0" w:color="D9D9D9"/>
                  <w:bottom w:val="single" w:sz="4" w:space="0" w:color="D9D9D9"/>
                  <w:right w:val="single" w:sz="4" w:space="0" w:color="D9D9D9"/>
                </w:tcBorders>
                <w:shd w:val="clear" w:color="auto" w:fill="FFFFFF" w:themeFill="background1"/>
              </w:tcPr>
              <w:p w:rsidR="00241882" w:rsidRPr="00097AFA" w:rsidRDefault="00755651" w:rsidP="00755651">
                <w:pPr>
                  <w:pStyle w:val="Header"/>
                  <w:rPr>
                    <w:rFonts w:ascii="Calibri Light" w:eastAsia="Times New Roman" w:hAnsi="Calibri Light" w:cs="Calibri Light"/>
                    <w:b/>
                    <w:iCs/>
                    <w:kern w:val="24"/>
                    <w:sz w:val="20"/>
                    <w:szCs w:val="20"/>
                  </w:rPr>
                </w:pPr>
                <w:r w:rsidRPr="00EA288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30" w:type="dxa"/>
            <w:tcBorders>
              <w:right w:val="single" w:sz="4" w:space="0" w:color="D7D7D7"/>
            </w:tcBorders>
            <w:vAlign w:val="center"/>
          </w:tcPr>
          <w:p w:rsidR="00241882" w:rsidRPr="003770B6" w:rsidRDefault="008F3BE9" w:rsidP="006541EB">
            <w:pPr>
              <w:jc w:val="right"/>
            </w:pPr>
            <w:sdt>
              <w:sdtPr>
                <w:id w:val="-610364018"/>
                <w:placeholder>
                  <w:docPart w:val="31ADE0D2DCD04F80A5F47FCA5B272E39"/>
                </w:placeholder>
                <w:temporary/>
                <w:showingPlcHdr/>
                <w15:appearance w15:val="hidden"/>
              </w:sdtPr>
              <w:sdtEndPr/>
              <w:sdtContent>
                <w:r w:rsidR="00241882" w:rsidRPr="00C741D1">
                  <w:t>Date</w:t>
                </w:r>
              </w:sdtContent>
            </w:sdt>
            <w:r w:rsidR="006541EB">
              <w:t>:</w:t>
            </w:r>
          </w:p>
        </w:tc>
        <w:sdt>
          <w:sdtPr>
            <w:rPr>
              <w:rFonts w:ascii="Calibri Light" w:hAnsi="Calibri Light" w:cs="Calibri Light"/>
              <w:b/>
              <w:i w:val="0"/>
              <w:color w:val="auto"/>
              <w:spacing w:val="-15"/>
              <w:sz w:val="20"/>
              <w:szCs w:val="20"/>
            </w:rPr>
            <w:id w:val="1708757136"/>
            <w:placeholder>
              <w:docPart w:val="D5411FF8663B4135AE4EC7B841F2EE33"/>
            </w:placeholder>
            <w:showingPlcHdr/>
          </w:sdtPr>
          <w:sdtEndPr/>
          <w:sdtContent>
            <w:tc>
              <w:tcPr>
                <w:tcW w:w="628" w:type="dxa"/>
                <w:tcBorders>
                  <w:top w:val="single" w:sz="4" w:space="0" w:color="D7D7D7"/>
                  <w:left w:val="single" w:sz="4" w:space="0" w:color="D7D7D7"/>
                  <w:bottom w:val="single" w:sz="4" w:space="0" w:color="D7D7D7"/>
                  <w:right w:val="single" w:sz="4" w:space="0" w:color="D7D7D7"/>
                </w:tcBorders>
                <w:shd w:val="clear" w:color="auto" w:fill="FFFFFF" w:themeFill="background1"/>
                <w:vAlign w:val="center"/>
              </w:tcPr>
              <w:p w:rsidR="00241882" w:rsidRPr="00CF0CC9" w:rsidRDefault="00235143" w:rsidP="00235143">
                <w:pPr>
                  <w:pStyle w:val="Header"/>
                  <w:rPr>
                    <w:rFonts w:ascii="Calibri Light" w:hAnsi="Calibri Light" w:cs="Calibri Light"/>
                    <w:b/>
                    <w:i w:val="0"/>
                    <w:sz w:val="20"/>
                  </w:rPr>
                </w:pPr>
                <w:r w:rsidRPr="00C260C1">
                  <w:rPr>
                    <w:rStyle w:val="PlaceholderText"/>
                    <w:color w:val="E7E7E7" w:themeColor="accent6" w:themeTint="33"/>
                  </w:rPr>
                  <w:t>Insert</w:t>
                </w:r>
                <w:r w:rsidRPr="00C260C1">
                  <w:rPr>
                    <w:rFonts w:ascii="Calibri Light" w:hAnsi="Calibri Light" w:cs="Calibri Light"/>
                    <w:b/>
                    <w:i w:val="0"/>
                    <w:color w:val="E7E7E7" w:themeColor="accent6" w:themeTint="33"/>
                    <w:spacing w:val="-15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312" w:type="dxa"/>
            <w:tcBorders>
              <w:left w:val="single" w:sz="4" w:space="0" w:color="D7D7D7"/>
              <w:right w:val="single" w:sz="4" w:space="0" w:color="D7D7D7"/>
            </w:tcBorders>
          </w:tcPr>
          <w:p w:rsidR="00241882" w:rsidRPr="003770B6" w:rsidRDefault="00241882" w:rsidP="006541EB"/>
        </w:tc>
        <w:sdt>
          <w:sdtPr>
            <w:rPr>
              <w:rFonts w:ascii="Calibri Light" w:hAnsi="Calibri Light" w:cs="Calibri Light"/>
              <w:b/>
              <w:color w:val="auto"/>
              <w:sz w:val="20"/>
            </w:rPr>
            <w:id w:val="1411422156"/>
            <w:placeholder>
              <w:docPart w:val="2D459A96FEC548BB91CBC73D0320DC62"/>
            </w:placeholder>
            <w:showingPlcHdr/>
          </w:sdtPr>
          <w:sdtEndPr/>
          <w:sdtContent>
            <w:tc>
              <w:tcPr>
                <w:tcW w:w="628" w:type="dxa"/>
                <w:tcBorders>
                  <w:top w:val="single" w:sz="4" w:space="0" w:color="D7D7D7"/>
                  <w:left w:val="single" w:sz="4" w:space="0" w:color="D7D7D7"/>
                  <w:bottom w:val="single" w:sz="4" w:space="0" w:color="D7D7D7"/>
                  <w:right w:val="single" w:sz="4" w:space="0" w:color="D7D7D7"/>
                </w:tcBorders>
                <w:shd w:val="clear" w:color="auto" w:fill="FFFFFF" w:themeFill="background1"/>
                <w:vAlign w:val="center"/>
              </w:tcPr>
              <w:p w:rsidR="00241882" w:rsidRPr="00CF0CC9" w:rsidRDefault="00235143" w:rsidP="00235143">
                <w:pPr>
                  <w:pStyle w:val="Header"/>
                  <w:jc w:val="center"/>
                  <w:rPr>
                    <w:rFonts w:ascii="Calibri Light" w:hAnsi="Calibri Light" w:cs="Calibri Light"/>
                    <w:b/>
                    <w:color w:val="auto"/>
                    <w:sz w:val="20"/>
                  </w:rPr>
                </w:pPr>
                <w:r w:rsidRPr="00C260C1">
                  <w:rPr>
                    <w:rStyle w:val="PlaceholderText"/>
                    <w:color w:val="E7E7E7" w:themeColor="accent6" w:themeTint="33"/>
                  </w:rPr>
                  <w:t>Insert</w:t>
                </w:r>
              </w:p>
            </w:tc>
          </w:sdtContent>
        </w:sdt>
        <w:tc>
          <w:tcPr>
            <w:tcW w:w="313" w:type="dxa"/>
            <w:tcBorders>
              <w:left w:val="single" w:sz="4" w:space="0" w:color="D7D7D7"/>
              <w:right w:val="single" w:sz="4" w:space="0" w:color="D7D7D7"/>
            </w:tcBorders>
          </w:tcPr>
          <w:p w:rsidR="00241882" w:rsidRPr="003770B6" w:rsidRDefault="00241882" w:rsidP="006541EB"/>
        </w:tc>
        <w:sdt>
          <w:sdtPr>
            <w:rPr>
              <w:rFonts w:ascii="Calibri Light" w:hAnsi="Calibri Light" w:cs="Calibri Light"/>
              <w:b/>
              <w:color w:val="auto"/>
              <w:sz w:val="20"/>
            </w:rPr>
            <w:id w:val="-715115503"/>
            <w:placeholder>
              <w:docPart w:val="F9C0073227FA4AEE83EBAB22E50EC58D"/>
            </w:placeholder>
            <w:showingPlcHdr/>
          </w:sdtPr>
          <w:sdtEndPr/>
          <w:sdtContent>
            <w:tc>
              <w:tcPr>
                <w:tcW w:w="867" w:type="dxa"/>
                <w:gridSpan w:val="2"/>
                <w:tcBorders>
                  <w:top w:val="single" w:sz="4" w:space="0" w:color="D7D7D7"/>
                  <w:left w:val="single" w:sz="4" w:space="0" w:color="D7D7D7"/>
                  <w:bottom w:val="single" w:sz="4" w:space="0" w:color="D7D7D7"/>
                  <w:right w:val="single" w:sz="4" w:space="0" w:color="D7D7D7"/>
                </w:tcBorders>
                <w:shd w:val="clear" w:color="auto" w:fill="FFFFFF" w:themeFill="background1"/>
                <w:vAlign w:val="center"/>
              </w:tcPr>
              <w:p w:rsidR="00241882" w:rsidRPr="00CF0CC9" w:rsidRDefault="00235143" w:rsidP="00235143">
                <w:pPr>
                  <w:pStyle w:val="Header"/>
                  <w:jc w:val="center"/>
                </w:pPr>
                <w:r w:rsidRPr="00C260C1">
                  <w:rPr>
                    <w:rStyle w:val="PlaceholderText"/>
                    <w:color w:val="E7E7E7" w:themeColor="accent6" w:themeTint="33"/>
                  </w:rPr>
                  <w:t>Insert</w:t>
                </w:r>
              </w:p>
            </w:tc>
          </w:sdtContent>
        </w:sdt>
      </w:tr>
      <w:tr w:rsidR="00AD5B6D" w:rsidRPr="003770B6" w:rsidTr="00FC74F6">
        <w:tblPrEx>
          <w:tblCellMar>
            <w:top w:w="72" w:type="dxa"/>
            <w:left w:w="144" w:type="dxa"/>
            <w:bottom w:w="72" w:type="dxa"/>
            <w:right w:w="144" w:type="dxa"/>
          </w:tblCellMar>
        </w:tblPrEx>
        <w:trPr>
          <w:trHeight w:val="125"/>
        </w:trPr>
        <w:tc>
          <w:tcPr>
            <w:tcW w:w="2393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3F76" w:rsidRDefault="00733F76" w:rsidP="006541EB">
            <w:pPr>
              <w:pStyle w:val="Quote"/>
            </w:pPr>
          </w:p>
        </w:tc>
        <w:tc>
          <w:tcPr>
            <w:tcW w:w="4219" w:type="dxa"/>
            <w:tcBorders>
              <w:top w:val="single" w:sz="4" w:space="0" w:color="D9D9D9"/>
              <w:left w:val="nil"/>
              <w:bottom w:val="nil"/>
            </w:tcBorders>
            <w:shd w:val="clear" w:color="auto" w:fill="auto"/>
          </w:tcPr>
          <w:p w:rsidR="00733F76" w:rsidRPr="00733F76" w:rsidRDefault="00733F76" w:rsidP="004A646E">
            <w:pPr>
              <w:pStyle w:val="Quote"/>
              <w:rPr>
                <w:rFonts w:asciiTheme="minorHAnsi" w:hAnsiTheme="minorHAnsi"/>
                <w:color w:val="D7D7D7"/>
                <w:sz w:val="16"/>
              </w:rPr>
            </w:pPr>
            <w:r w:rsidRPr="00733F76">
              <w:rPr>
                <w:rFonts w:asciiTheme="minorHAnsi" w:hAnsiTheme="minorHAnsi"/>
                <w:color w:val="D7D7D7"/>
                <w:sz w:val="16"/>
              </w:rPr>
              <w:t xml:space="preserve">Company Name and/or </w:t>
            </w:r>
            <w:r w:rsidR="004A646E">
              <w:rPr>
                <w:rFonts w:asciiTheme="minorHAnsi" w:hAnsiTheme="minorHAnsi"/>
                <w:color w:val="D7D7D7"/>
                <w:sz w:val="16"/>
              </w:rPr>
              <w:t>Owner Details</w:t>
            </w:r>
          </w:p>
        </w:tc>
        <w:tc>
          <w:tcPr>
            <w:tcW w:w="1130" w:type="dxa"/>
            <w:tcBorders>
              <w:left w:val="nil"/>
            </w:tcBorders>
            <w:shd w:val="clear" w:color="auto" w:fill="auto"/>
          </w:tcPr>
          <w:p w:rsidR="00733F76" w:rsidRDefault="00733F76" w:rsidP="006541EB">
            <w:pPr>
              <w:jc w:val="right"/>
            </w:pPr>
          </w:p>
        </w:tc>
        <w:tc>
          <w:tcPr>
            <w:tcW w:w="628" w:type="dxa"/>
            <w:tcBorders>
              <w:top w:val="single" w:sz="4" w:space="0" w:color="D7D7D7"/>
              <w:left w:val="nil"/>
              <w:bottom w:val="nil"/>
            </w:tcBorders>
            <w:shd w:val="clear" w:color="auto" w:fill="auto"/>
          </w:tcPr>
          <w:p w:rsidR="00733F76" w:rsidRPr="00733F76" w:rsidRDefault="00733F76" w:rsidP="006541EB">
            <w:pPr>
              <w:rPr>
                <w:i/>
                <w:color w:val="D7D7D7"/>
              </w:rPr>
            </w:pPr>
            <w:r w:rsidRPr="00733F76">
              <w:rPr>
                <w:i/>
                <w:color w:val="D7D7D7"/>
              </w:rPr>
              <w:t>DD</w:t>
            </w:r>
          </w:p>
        </w:tc>
        <w:tc>
          <w:tcPr>
            <w:tcW w:w="312" w:type="dxa"/>
            <w:tcBorders>
              <w:left w:val="nil"/>
            </w:tcBorders>
            <w:shd w:val="clear" w:color="auto" w:fill="auto"/>
          </w:tcPr>
          <w:p w:rsidR="00733F76" w:rsidRPr="00733F76" w:rsidRDefault="00733F76" w:rsidP="006541EB">
            <w:pPr>
              <w:rPr>
                <w:i/>
                <w:color w:val="D7D7D7"/>
              </w:rPr>
            </w:pPr>
          </w:p>
        </w:tc>
        <w:tc>
          <w:tcPr>
            <w:tcW w:w="628" w:type="dxa"/>
            <w:tcBorders>
              <w:top w:val="single" w:sz="4" w:space="0" w:color="D7D7D7"/>
              <w:left w:val="nil"/>
              <w:bottom w:val="nil"/>
            </w:tcBorders>
            <w:shd w:val="clear" w:color="auto" w:fill="auto"/>
          </w:tcPr>
          <w:p w:rsidR="00733F76" w:rsidRPr="00733F76" w:rsidRDefault="00733F76" w:rsidP="006541EB">
            <w:pPr>
              <w:rPr>
                <w:i/>
                <w:color w:val="D7D7D7"/>
              </w:rPr>
            </w:pPr>
            <w:r w:rsidRPr="00733F76">
              <w:rPr>
                <w:i/>
                <w:color w:val="D7D7D7"/>
              </w:rPr>
              <w:t>MM</w:t>
            </w:r>
          </w:p>
        </w:tc>
        <w:tc>
          <w:tcPr>
            <w:tcW w:w="313" w:type="dxa"/>
            <w:tcBorders>
              <w:left w:val="nil"/>
            </w:tcBorders>
            <w:shd w:val="clear" w:color="auto" w:fill="auto"/>
          </w:tcPr>
          <w:p w:rsidR="00733F76" w:rsidRPr="00733F76" w:rsidRDefault="00733F76" w:rsidP="006541EB">
            <w:pPr>
              <w:rPr>
                <w:i/>
                <w:color w:val="D7D7D7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D7D7D7"/>
              <w:left w:val="nil"/>
              <w:bottom w:val="nil"/>
            </w:tcBorders>
            <w:shd w:val="clear" w:color="auto" w:fill="auto"/>
          </w:tcPr>
          <w:p w:rsidR="00733F76" w:rsidRPr="00733F76" w:rsidRDefault="00733F76" w:rsidP="006541EB">
            <w:pPr>
              <w:rPr>
                <w:i/>
                <w:color w:val="D7D7D7"/>
              </w:rPr>
            </w:pPr>
            <w:r w:rsidRPr="00733F76">
              <w:rPr>
                <w:i/>
                <w:color w:val="D7D7D7"/>
              </w:rPr>
              <w:t>YY</w:t>
            </w:r>
          </w:p>
        </w:tc>
      </w:tr>
    </w:tbl>
    <w:p w:rsidR="002D12FA" w:rsidRPr="002D12FA" w:rsidRDefault="002D12FA" w:rsidP="0099619D">
      <w:pPr>
        <w:pStyle w:val="Heading1"/>
        <w:ind w:left="142" w:right="113"/>
        <w:rPr>
          <w:rFonts w:ascii="MV Boli" w:hAnsi="MV Boli" w:cs="MV Boli"/>
          <w:b/>
          <w:color w:val="1F4E79"/>
          <w:sz w:val="2"/>
        </w:rPr>
      </w:pPr>
    </w:p>
    <w:p w:rsidR="0097471E" w:rsidRPr="0097471E" w:rsidRDefault="002D12FA" w:rsidP="0099619D">
      <w:pPr>
        <w:pStyle w:val="Heading1"/>
        <w:ind w:left="142" w:right="113"/>
        <w:rPr>
          <w:rFonts w:ascii="MV Boli" w:hAnsi="MV Boli" w:cs="MV Boli"/>
          <w:b/>
          <w:i/>
          <w:color w:val="1F4E79"/>
          <w:sz w:val="28"/>
        </w:rPr>
      </w:pPr>
      <w:r>
        <w:rPr>
          <w:rFonts w:ascii="Calibri" w:hAnsi="Calibri" w:cs="Calibri"/>
          <w:spacing w:val="3"/>
          <w:sz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3F411" wp14:editId="548715A1">
                <wp:simplePos x="0" y="0"/>
                <wp:positionH relativeFrom="column">
                  <wp:posOffset>4619625</wp:posOffset>
                </wp:positionH>
                <wp:positionV relativeFrom="paragraph">
                  <wp:posOffset>59055</wp:posOffset>
                </wp:positionV>
                <wp:extent cx="2030095" cy="1019175"/>
                <wp:effectExtent l="0" t="0" r="27305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0095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D7D7D7"/>
                          </a:solidFill>
                        </a:ln>
                      </wps:spPr>
                      <wps:txbx>
                        <w:txbxContent>
                          <w:p w:rsidR="00CD0E80" w:rsidRPr="00D34534" w:rsidRDefault="00CD0E80" w:rsidP="0092345B">
                            <w:pPr>
                              <w:pStyle w:val="NoSpacing"/>
                              <w:spacing w:before="60" w:line="210" w:lineRule="exact"/>
                              <w:ind w:left="284" w:right="420"/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Fish Health Unit</w:t>
                            </w:r>
                          </w:p>
                          <w:p w:rsidR="00CD0E80" w:rsidRPr="00D34534" w:rsidRDefault="00CD0E80" w:rsidP="0092345B">
                            <w:pPr>
                              <w:pStyle w:val="NoSpacing"/>
                              <w:spacing w:line="210" w:lineRule="exact"/>
                              <w:ind w:left="284" w:right="418"/>
                              <w:jc w:val="both"/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Competent Authority Office</w:t>
                            </w:r>
                          </w:p>
                          <w:p w:rsidR="00CD0E80" w:rsidRPr="00D34534" w:rsidRDefault="00CD0E80" w:rsidP="0092345B">
                            <w:pPr>
                              <w:pStyle w:val="NoSpacing"/>
                              <w:spacing w:line="210" w:lineRule="exact"/>
                              <w:ind w:left="284" w:right="418"/>
                              <w:jc w:val="both"/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Marine Institute</w:t>
                            </w:r>
                          </w:p>
                          <w:p w:rsidR="00CD0E80" w:rsidRPr="00D34534" w:rsidRDefault="00CD0E80" w:rsidP="0092345B">
                            <w:pPr>
                              <w:pStyle w:val="NoSpacing"/>
                              <w:spacing w:line="210" w:lineRule="exact"/>
                              <w:ind w:left="284" w:right="418"/>
                              <w:jc w:val="both"/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Rinville</w:t>
                            </w:r>
                          </w:p>
                          <w:p w:rsidR="00CD0E80" w:rsidRPr="00D34534" w:rsidRDefault="00CD0E80" w:rsidP="0092345B">
                            <w:pPr>
                              <w:pStyle w:val="NoSpacing"/>
                              <w:spacing w:line="210" w:lineRule="exact"/>
                              <w:ind w:left="284" w:right="418"/>
                              <w:jc w:val="both"/>
                              <w:rPr>
                                <w:rFonts w:ascii="Segoe UI Semibold" w:hAnsi="Segoe UI Semibold" w:cs="Segoe UI Semibold"/>
                                <w:i/>
                                <w:sz w:val="22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Oranmore</w:t>
                            </w:r>
                          </w:p>
                          <w:p w:rsidR="00CD0E80" w:rsidRPr="00CD0E80" w:rsidRDefault="00CD0E80" w:rsidP="0092345B">
                            <w:pPr>
                              <w:spacing w:line="210" w:lineRule="exact"/>
                              <w:ind w:left="284" w:right="420"/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</w:pPr>
                            <w:r w:rsidRPr="00D34534">
                              <w:rPr>
                                <w:rFonts w:ascii="Segoe UI Semibold" w:hAnsi="Segoe UI Semibold" w:cs="Segoe UI Semibold"/>
                                <w:sz w:val="18"/>
                              </w:rPr>
                              <w:t>Co. Galway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3F411" id="Text Box 7" o:spid="_x0000_s1027" type="#_x0000_t202" style="position:absolute;left:0;text-align:left;margin-left:363.75pt;margin-top:4.65pt;width:159.8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" fillcolor="white [3201]" strokecolor="#d7d7d7" strokeweight=".5pt">
                <v:textbox inset="2mm,1mm,0,3mm">
                  <w:txbxContent>
                    <w:p w:rsidR="00CD0E80" w:rsidRPr="00D34534" w:rsidRDefault="00CD0E80" w:rsidP="0092345B">
                      <w:pPr>
                        <w:pStyle w:val="NoSpacing"/>
                        <w:spacing w:before="60" w:line="210" w:lineRule="exact"/>
                        <w:ind w:left="284" w:right="420"/>
                        <w:rPr>
                          <w:rFonts w:ascii="Segoe UI Semibold" w:hAnsi="Segoe UI Semibold" w:cs="Segoe UI Semibold"/>
                          <w:sz w:val="18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Fish Health Unit</w:t>
                      </w:r>
                    </w:p>
                    <w:p w:rsidR="00CD0E80" w:rsidRPr="00D34534" w:rsidRDefault="00CD0E80" w:rsidP="0092345B">
                      <w:pPr>
                        <w:pStyle w:val="NoSpacing"/>
                        <w:spacing w:line="210" w:lineRule="exact"/>
                        <w:ind w:left="284" w:right="418"/>
                        <w:jc w:val="both"/>
                        <w:rPr>
                          <w:rFonts w:ascii="Segoe UI Semibold" w:hAnsi="Segoe UI Semibold" w:cs="Segoe UI Semibold"/>
                          <w:sz w:val="18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Competent Authority Office</w:t>
                      </w:r>
                    </w:p>
                    <w:p w:rsidR="00CD0E80" w:rsidRPr="00D34534" w:rsidRDefault="00CD0E80" w:rsidP="0092345B">
                      <w:pPr>
                        <w:pStyle w:val="NoSpacing"/>
                        <w:spacing w:line="210" w:lineRule="exact"/>
                        <w:ind w:left="284" w:right="418"/>
                        <w:jc w:val="both"/>
                        <w:rPr>
                          <w:rFonts w:ascii="Segoe UI Semibold" w:hAnsi="Segoe UI Semibold" w:cs="Segoe UI Semibold"/>
                          <w:sz w:val="18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Marine Institute</w:t>
                      </w:r>
                    </w:p>
                    <w:p w:rsidR="00CD0E80" w:rsidRPr="00D34534" w:rsidRDefault="00CD0E80" w:rsidP="0092345B">
                      <w:pPr>
                        <w:pStyle w:val="NoSpacing"/>
                        <w:spacing w:line="210" w:lineRule="exact"/>
                        <w:ind w:left="284" w:right="418"/>
                        <w:jc w:val="both"/>
                        <w:rPr>
                          <w:rFonts w:ascii="Segoe UI Semibold" w:hAnsi="Segoe UI Semibold" w:cs="Segoe UI Semibold"/>
                          <w:sz w:val="18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Rinville</w:t>
                      </w:r>
                    </w:p>
                    <w:p w:rsidR="00CD0E80" w:rsidRPr="00D34534" w:rsidRDefault="00CD0E80" w:rsidP="0092345B">
                      <w:pPr>
                        <w:pStyle w:val="NoSpacing"/>
                        <w:spacing w:line="210" w:lineRule="exact"/>
                        <w:ind w:left="284" w:right="418"/>
                        <w:jc w:val="both"/>
                        <w:rPr>
                          <w:rFonts w:ascii="Segoe UI Semibold" w:hAnsi="Segoe UI Semibold" w:cs="Segoe UI Semibold"/>
                          <w:i/>
                          <w:sz w:val="22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Oranmore</w:t>
                      </w:r>
                    </w:p>
                    <w:p w:rsidR="00CD0E80" w:rsidRPr="00CD0E80" w:rsidRDefault="00CD0E80" w:rsidP="0092345B">
                      <w:pPr>
                        <w:spacing w:line="210" w:lineRule="exact"/>
                        <w:ind w:left="284" w:right="420"/>
                        <w:rPr>
                          <w:rFonts w:ascii="Segoe UI Semibold" w:hAnsi="Segoe UI Semibold" w:cs="Segoe UI Semibold"/>
                          <w:sz w:val="18"/>
                        </w:rPr>
                      </w:pPr>
                      <w:r w:rsidRPr="00D34534">
                        <w:rPr>
                          <w:rFonts w:ascii="Segoe UI Semibold" w:hAnsi="Segoe UI Semibold" w:cs="Segoe UI Semibold"/>
                          <w:sz w:val="18"/>
                        </w:rPr>
                        <w:t>Co. Galway</w:t>
                      </w:r>
                    </w:p>
                  </w:txbxContent>
                </v:textbox>
              </v:shape>
            </w:pict>
          </mc:Fallback>
        </mc:AlternateContent>
      </w:r>
      <w:r w:rsidR="0097471E" w:rsidRPr="0097471E">
        <w:rPr>
          <w:rFonts w:ascii="MV Boli" w:hAnsi="MV Boli" w:cs="MV Boli"/>
          <w:b/>
          <w:color w:val="1F4E79"/>
          <w:sz w:val="24"/>
        </w:rPr>
        <w:t>How Are We D</w:t>
      </w:r>
      <w:r w:rsidR="0097471E" w:rsidRPr="00E356F5">
        <w:rPr>
          <w:rFonts w:ascii="MV Boli" w:hAnsi="MV Boli" w:cs="MV Boli"/>
          <w:b/>
          <w:color w:val="1F4E79"/>
          <w:sz w:val="24"/>
        </w:rPr>
        <w:t>oin</w:t>
      </w:r>
      <w:r w:rsidR="0097471E" w:rsidRPr="0097471E">
        <w:rPr>
          <w:rFonts w:ascii="MV Boli" w:hAnsi="MV Boli" w:cs="MV Boli"/>
          <w:b/>
          <w:color w:val="1F4E79"/>
          <w:sz w:val="24"/>
        </w:rPr>
        <w:t>g?</w:t>
      </w:r>
    </w:p>
    <w:p w:rsidR="0097471E" w:rsidRPr="00157F82" w:rsidRDefault="0097471E" w:rsidP="0092345B">
      <w:pPr>
        <w:pStyle w:val="NoSpacing"/>
        <w:tabs>
          <w:tab w:val="left" w:pos="6521"/>
        </w:tabs>
        <w:spacing w:after="120" w:line="260" w:lineRule="exact"/>
        <w:ind w:left="142" w:right="4189"/>
        <w:jc w:val="both"/>
        <w:rPr>
          <w:rFonts w:ascii="Calibri" w:hAnsi="Calibri" w:cs="Calibri"/>
          <w:sz w:val="22"/>
        </w:rPr>
      </w:pPr>
      <w:r w:rsidRPr="00864CE1">
        <w:rPr>
          <w:rFonts w:ascii="Calibri" w:hAnsi="Calibri" w:cs="Calibri"/>
          <w:spacing w:val="3"/>
          <w:sz w:val="22"/>
        </w:rPr>
        <w:t>We are committed to prov</w:t>
      </w:r>
      <w:r>
        <w:rPr>
          <w:rFonts w:ascii="Calibri" w:hAnsi="Calibri" w:cs="Calibri"/>
          <w:spacing w:val="3"/>
          <w:sz w:val="22"/>
        </w:rPr>
        <w:t xml:space="preserve">iding you with the best service </w:t>
      </w:r>
      <w:r w:rsidRPr="00864CE1">
        <w:rPr>
          <w:rFonts w:ascii="Calibri" w:hAnsi="Calibri" w:cs="Calibri"/>
          <w:spacing w:val="3"/>
          <w:sz w:val="22"/>
        </w:rPr>
        <w:t>possible</w:t>
      </w:r>
      <w:r w:rsidR="009E19E3">
        <w:rPr>
          <w:rFonts w:ascii="Calibri" w:hAnsi="Calibri" w:cs="Calibri"/>
          <w:spacing w:val="3"/>
          <w:sz w:val="22"/>
        </w:rPr>
        <w:t xml:space="preserve"> at the Fish Health Unit – Competent Authority Office</w:t>
      </w:r>
      <w:r w:rsidRPr="00864CE1">
        <w:rPr>
          <w:rFonts w:ascii="Calibri" w:hAnsi="Calibri" w:cs="Calibri"/>
          <w:spacing w:val="3"/>
          <w:sz w:val="22"/>
        </w:rPr>
        <w:t>, so we welcome your comments and suggestions at any time</w:t>
      </w:r>
      <w:r w:rsidRPr="00157F82">
        <w:rPr>
          <w:rFonts w:ascii="Calibri" w:hAnsi="Calibri" w:cs="Calibri"/>
          <w:sz w:val="22"/>
        </w:rPr>
        <w:t>.  Please complete this questionnaire and forward it on to us at</w:t>
      </w:r>
      <w:r>
        <w:rPr>
          <w:rFonts w:ascii="Calibri" w:hAnsi="Calibri" w:cs="Calibri"/>
          <w:sz w:val="22"/>
        </w:rPr>
        <w:t xml:space="preserve"> </w:t>
      </w:r>
      <w:hyperlink r:id="rId12" w:history="1">
        <w:r w:rsidR="00582761" w:rsidRPr="00DE7389">
          <w:rPr>
            <w:rStyle w:val="Hyperlink"/>
            <w:rFonts w:ascii="Calibri" w:hAnsi="Calibri" w:cs="Calibri"/>
            <w:sz w:val="22"/>
          </w:rPr>
          <w:t>notification@marine.ie</w:t>
        </w:r>
      </w:hyperlink>
      <w:r w:rsidRPr="00D42AA9">
        <w:rPr>
          <w:rFonts w:ascii="Calibri" w:hAnsi="Calibri" w:cs="Calibri"/>
          <w:color w:val="0000CC"/>
          <w:sz w:val="22"/>
        </w:rPr>
        <w:t xml:space="preserve"> </w:t>
      </w:r>
      <w:r w:rsidRPr="00157F82">
        <w:rPr>
          <w:rFonts w:ascii="Calibri" w:hAnsi="Calibri" w:cs="Calibri"/>
          <w:sz w:val="22"/>
        </w:rPr>
        <w:t xml:space="preserve">or by post to the </w:t>
      </w:r>
      <w:r w:rsidR="004A646E">
        <w:rPr>
          <w:rFonts w:ascii="Calibri" w:hAnsi="Calibri" w:cs="Calibri"/>
          <w:sz w:val="22"/>
        </w:rPr>
        <w:t>address opposite</w:t>
      </w:r>
      <w:r w:rsidRPr="00157F82">
        <w:rPr>
          <w:rFonts w:ascii="Calibri" w:hAnsi="Calibri" w:cs="Calibri"/>
          <w:sz w:val="22"/>
        </w:rPr>
        <w:t>:</w:t>
      </w:r>
    </w:p>
    <w:p w:rsidR="0097471E" w:rsidRPr="003B648D" w:rsidRDefault="0097471E" w:rsidP="00CD0E80">
      <w:pPr>
        <w:pStyle w:val="NoSpacing"/>
        <w:ind w:left="142" w:right="2822"/>
        <w:jc w:val="both"/>
        <w:rPr>
          <w:sz w:val="4"/>
        </w:rPr>
      </w:pPr>
    </w:p>
    <w:p w:rsidR="0097471E" w:rsidRPr="001F239B" w:rsidRDefault="0097471E" w:rsidP="0097471E">
      <w:pPr>
        <w:rPr>
          <w:sz w:val="12"/>
        </w:rPr>
      </w:pPr>
    </w:p>
    <w:tbl>
      <w:tblPr>
        <w:tblW w:w="7253" w:type="pct"/>
        <w:tblCellMar>
          <w:top w:w="72" w:type="dxa"/>
          <w:left w:w="144" w:type="dxa"/>
          <w:bottom w:w="72" w:type="dxa"/>
          <w:right w:w="144" w:type="dxa"/>
        </w:tblCellMar>
        <w:tblLook w:val="0600" w:firstRow="0" w:lastRow="0" w:firstColumn="0" w:lastColumn="0" w:noHBand="1" w:noVBand="1"/>
      </w:tblPr>
      <w:tblGrid>
        <w:gridCol w:w="4288"/>
        <w:gridCol w:w="984"/>
        <w:gridCol w:w="5218"/>
        <w:gridCol w:w="5042"/>
      </w:tblGrid>
      <w:tr w:rsidR="002D12FA" w:rsidRPr="003770B6" w:rsidTr="007D6499">
        <w:trPr>
          <w:gridAfter w:val="1"/>
          <w:wAfter w:w="5042" w:type="dxa"/>
          <w:trHeight w:val="252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12FA" w:rsidRPr="008F78CF" w:rsidRDefault="002D12FA" w:rsidP="002D12FA">
            <w:pPr>
              <w:pStyle w:val="Quote"/>
              <w:spacing w:after="120"/>
              <w:rPr>
                <w:rFonts w:ascii="Segoe UI Semibold" w:hAnsi="Segoe UI Semibold" w:cs="Segoe UI Semibold"/>
              </w:rPr>
            </w:pPr>
            <w:r>
              <w:rPr>
                <w:rFonts w:ascii="Segoe UI Semibold" w:hAnsi="Segoe UI Semibold" w:cs="Segoe UI Semibold"/>
                <w:i w:val="0"/>
                <w:color w:val="1F4E79"/>
                <w:sz w:val="18"/>
              </w:rPr>
              <w:t>Do you use our services regularly?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12FA" w:rsidRPr="003770B6" w:rsidRDefault="002D12FA" w:rsidP="00C260C1">
            <w:pPr>
              <w:spacing w:before="20"/>
            </w:pPr>
            <w:r>
              <w:t>Specify: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:rsidR="002D12FA" w:rsidRPr="003770B6" w:rsidRDefault="008F3BE9" w:rsidP="002D12FA">
            <w:pPr>
              <w:ind w:left="202"/>
            </w:pPr>
            <w:sdt>
              <w:sdtPr>
                <w:rPr>
                  <w:color w:val="1F4E79"/>
                  <w:sz w:val="22"/>
                </w:rPr>
                <w:id w:val="-27987624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DA23C4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2D12FA" w:rsidRPr="00E8124D">
              <w:rPr>
                <w:color w:val="1F4E79"/>
                <w:sz w:val="22"/>
              </w:rPr>
              <w:t xml:space="preserve"> </w:t>
            </w:r>
            <w:r w:rsidR="002D12FA" w:rsidRPr="00E8124D">
              <w:rPr>
                <w:color w:val="1F4E79"/>
                <w:sz w:val="20"/>
              </w:rPr>
              <w:t>Yes</w:t>
            </w:r>
            <w:r w:rsidR="002D12FA" w:rsidRPr="00E8124D">
              <w:rPr>
                <w:color w:val="1F4E79"/>
                <w:sz w:val="22"/>
              </w:rPr>
              <w:t xml:space="preserve"> | </w:t>
            </w:r>
            <w:sdt>
              <w:sdtPr>
                <w:rPr>
                  <w:color w:val="1F4E79"/>
                  <w:sz w:val="22"/>
                </w:rPr>
                <w:id w:val="185584069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D12FA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2D12FA" w:rsidRPr="00E8124D">
              <w:rPr>
                <w:color w:val="1F4E79"/>
                <w:sz w:val="22"/>
              </w:rPr>
              <w:t xml:space="preserve"> </w:t>
            </w:r>
            <w:r w:rsidR="002D12FA" w:rsidRPr="00E8124D">
              <w:rPr>
                <w:color w:val="1F4E79"/>
                <w:sz w:val="20"/>
              </w:rPr>
              <w:t>No</w:t>
            </w:r>
          </w:p>
        </w:tc>
      </w:tr>
      <w:tr w:rsidR="00FC74F6" w:rsidRPr="003770B6" w:rsidTr="007D6499">
        <w:trPr>
          <w:gridAfter w:val="1"/>
          <w:wAfter w:w="5042" w:type="dxa"/>
          <w:trHeight w:val="415"/>
        </w:trPr>
        <w:tc>
          <w:tcPr>
            <w:tcW w:w="4288" w:type="dxa"/>
            <w:tcBorders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8F78CF" w:rsidRDefault="00FC74F6" w:rsidP="00FC74F6">
            <w:pPr>
              <w:pStyle w:val="Heading2"/>
              <w:tabs>
                <w:tab w:val="right" w:pos="8192"/>
              </w:tabs>
              <w:spacing w:before="0" w:after="120"/>
              <w:ind w:right="113"/>
              <w:rPr>
                <w:rFonts w:ascii="Segoe UI Semibold" w:hAnsi="Segoe UI Semibold" w:cs="Segoe UI Semibold"/>
              </w:rPr>
            </w:pPr>
            <w:r w:rsidRPr="008F78CF">
              <w:rPr>
                <w:rFonts w:ascii="Segoe UI Semibold" w:hAnsi="Segoe UI Semibold" w:cs="Segoe UI Semibold"/>
                <w:color w:val="1F4E79"/>
                <w:spacing w:val="-3"/>
                <w:sz w:val="18"/>
              </w:rPr>
              <w:t xml:space="preserve">Using the scoring system, how would you rate the efficiency and turnaround time with which your applications </w:t>
            </w:r>
            <w:r>
              <w:rPr>
                <w:rFonts w:ascii="Segoe UI Semibold" w:hAnsi="Segoe UI Semibold" w:cs="Segoe UI Semibold"/>
                <w:color w:val="1F4E79"/>
                <w:spacing w:val="-3"/>
                <w:sz w:val="18"/>
              </w:rPr>
              <w:t>to the Fish Health Unit are met.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3770B6" w:rsidRDefault="00FC74F6" w:rsidP="00FC74F6">
            <w:pPr>
              <w:spacing w:before="40"/>
            </w:pPr>
            <w:r>
              <w:t>Rate: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</w:rPr>
            </w:pPr>
            <w:sdt>
              <w:sdtPr>
                <w:rPr>
                  <w:color w:val="1F4E79"/>
                  <w:sz w:val="22"/>
                </w:rPr>
                <w:id w:val="104940583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1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Poor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  <w:sz w:val="22"/>
              </w:rPr>
            </w:pPr>
            <w:sdt>
              <w:sdtPr>
                <w:rPr>
                  <w:color w:val="1F4E79"/>
                  <w:sz w:val="22"/>
                </w:rPr>
                <w:id w:val="-66754757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2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Marginal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</w:rPr>
            </w:pPr>
            <w:sdt>
              <w:sdtPr>
                <w:rPr>
                  <w:color w:val="1F4E79"/>
                  <w:sz w:val="22"/>
                </w:rPr>
                <w:id w:val="-188964201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3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Acceptable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  <w:sz w:val="22"/>
              </w:rPr>
            </w:pPr>
            <w:sdt>
              <w:sdtPr>
                <w:rPr>
                  <w:color w:val="1F4E79"/>
                  <w:sz w:val="22"/>
                </w:rPr>
                <w:id w:val="-99025911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4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Good</w:t>
            </w:r>
          </w:p>
          <w:p w:rsidR="00FC74F6" w:rsidRPr="00191C0B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  <w:sz w:val="24"/>
              </w:rPr>
            </w:pPr>
            <w:sdt>
              <w:sdtPr>
                <w:rPr>
                  <w:color w:val="1F4E79"/>
                  <w:sz w:val="22"/>
                </w:rPr>
                <w:id w:val="5421560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5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Excellent</w:t>
            </w:r>
          </w:p>
        </w:tc>
      </w:tr>
      <w:tr w:rsidR="00FC74F6" w:rsidRPr="003770B6" w:rsidTr="007D6499">
        <w:trPr>
          <w:gridAfter w:val="1"/>
          <w:wAfter w:w="5042" w:type="dxa"/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AA1CB2" w:rsidRDefault="00FC74F6" w:rsidP="00FC74F6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pacing w:val="-3"/>
                <w:sz w:val="18"/>
              </w:rPr>
            </w:pPr>
            <w:r w:rsidRPr="00AA1CB2">
              <w:rPr>
                <w:rFonts w:ascii="Segoe UI Semibold" w:hAnsi="Segoe UI Semibold" w:cs="Segoe UI Semibold"/>
                <w:color w:val="1F4E79"/>
                <w:spacing w:val="-3"/>
                <w:sz w:val="18"/>
              </w:rPr>
              <w:t>Have you experienced any delay with your applications which have impacted negatively on your business?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3770B6" w:rsidRDefault="00FC74F6" w:rsidP="00FC74F6">
            <w:pPr>
              <w:spacing w:before="40"/>
            </w:pPr>
            <w:r>
              <w:t>Specify: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3770B6" w:rsidRDefault="008F3BE9" w:rsidP="00FC74F6">
            <w:pPr>
              <w:spacing w:before="60"/>
              <w:ind w:left="202"/>
            </w:pPr>
            <w:sdt>
              <w:sdtPr>
                <w:rPr>
                  <w:color w:val="1F4E79"/>
                  <w:sz w:val="22"/>
                </w:rPr>
                <w:id w:val="17146751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</w:t>
            </w:r>
            <w:r w:rsidR="00FC74F6" w:rsidRPr="00E8124D">
              <w:rPr>
                <w:color w:val="1F4E79"/>
                <w:sz w:val="20"/>
              </w:rPr>
              <w:t>Yes</w:t>
            </w:r>
            <w:r w:rsidR="00FC74F6" w:rsidRPr="00E8124D">
              <w:rPr>
                <w:color w:val="1F4E79"/>
                <w:sz w:val="22"/>
              </w:rPr>
              <w:t xml:space="preserve"> | </w:t>
            </w:r>
            <w:sdt>
              <w:sdtPr>
                <w:rPr>
                  <w:color w:val="1F4E79"/>
                  <w:sz w:val="22"/>
                </w:rPr>
                <w:id w:val="-339935445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</w:t>
            </w:r>
            <w:r w:rsidR="00FC74F6" w:rsidRPr="00E8124D">
              <w:rPr>
                <w:color w:val="1F4E79"/>
                <w:sz w:val="20"/>
              </w:rPr>
              <w:t>No</w:t>
            </w:r>
          </w:p>
        </w:tc>
      </w:tr>
      <w:tr w:rsidR="00F644B7" w:rsidRPr="003770B6" w:rsidTr="0092345B">
        <w:trPr>
          <w:gridAfter w:val="1"/>
          <w:wAfter w:w="5042" w:type="dxa"/>
          <w:trHeight w:val="432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0757" w:rsidRPr="000B28A1" w:rsidRDefault="006E1C6E" w:rsidP="004A646E">
            <w:pPr>
              <w:pStyle w:val="Quote"/>
              <w:spacing w:after="80" w:line="220" w:lineRule="exact"/>
              <w:ind w:left="276" w:right="289"/>
              <w:rPr>
                <w:rFonts w:ascii="Calibri" w:hAnsi="Calibri" w:cs="Calibri"/>
              </w:rPr>
            </w:pPr>
            <w:r w:rsidRPr="000B28A1">
              <w:rPr>
                <w:rFonts w:ascii="Calibri" w:hAnsi="Calibri" w:cs="Calibri"/>
                <w:sz w:val="20"/>
              </w:rPr>
              <w:t>If Yes, did you receive an explanation for the delay from the Fish Health Unit staff and were you satisfied with this explanation?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C0757" w:rsidRPr="003770B6" w:rsidRDefault="006669AB" w:rsidP="00FC74F6">
            <w:pPr>
              <w:spacing w:before="40"/>
            </w:pPr>
            <w:r>
              <w:t>Comment:</w:t>
            </w:r>
          </w:p>
        </w:tc>
        <w:sdt>
          <w:sdtPr>
            <w:rPr>
              <w:rFonts w:ascii="Calibri Light" w:eastAsia="Times New Roman" w:hAnsi="Calibri Light" w:cs="Calibri Light"/>
              <w:b/>
              <w:iCs/>
              <w:kern w:val="24"/>
              <w:sz w:val="20"/>
              <w:szCs w:val="20"/>
            </w:rPr>
            <w:id w:val="2085177863"/>
            <w:placeholder>
              <w:docPart w:val="2E4CD54E38D84ADB8A56F39AC22FEB37"/>
            </w:placeholder>
            <w:showingPlcHdr/>
          </w:sdtPr>
          <w:sdtEndPr>
            <w:rPr>
              <w:rFonts w:eastAsiaTheme="minorHAnsi"/>
              <w:iCs w:val="0"/>
              <w:kern w:val="0"/>
            </w:rPr>
          </w:sdtEndPr>
          <w:sdtContent>
            <w:bookmarkStart w:id="0" w:name="_GoBack" w:displacedByCustomXml="prev"/>
            <w:tc>
              <w:tcPr>
                <w:tcW w:w="5218" w:type="dxa"/>
                <w:tcBorders>
                  <w:top w:val="single" w:sz="2" w:space="0" w:color="D9D9D9"/>
                  <w:left w:val="single" w:sz="2" w:space="0" w:color="D9D9D9"/>
                  <w:bottom w:val="single" w:sz="2" w:space="0" w:color="D9D9D9"/>
                  <w:right w:val="single" w:sz="2" w:space="0" w:color="D9D9D9"/>
                </w:tcBorders>
                <w:shd w:val="clear" w:color="auto" w:fill="FFFFFF" w:themeFill="background1"/>
                <w:tcMar>
                  <w:top w:w="72" w:type="dxa"/>
                  <w:left w:w="144" w:type="dxa"/>
                  <w:bottom w:w="72" w:type="dxa"/>
                  <w:right w:w="144" w:type="dxa"/>
                </w:tcMar>
                <w:hideMark/>
              </w:tcPr>
              <w:p w:rsidR="00D55ADF" w:rsidRDefault="00D55ADF" w:rsidP="002A55FD">
                <w:pPr>
                  <w:spacing w:line="220" w:lineRule="exact"/>
                  <w:rPr>
                    <w:rFonts w:ascii="Calibri Light" w:hAnsi="Calibri Light" w:cs="Calibri Light"/>
                    <w:i/>
                    <w:sz w:val="20"/>
                  </w:rPr>
                </w:pPr>
                <w:r w:rsidRPr="00C260C1">
                  <w:rPr>
                    <w:rStyle w:val="PlaceholderText"/>
                    <w:i/>
                    <w:color w:val="E7E7E7" w:themeColor="accent6" w:themeTint="33"/>
                  </w:rPr>
                  <w:t>Click or tap here to enter text.</w:t>
                </w:r>
              </w:p>
              <w:p w:rsid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  <w:p w:rsid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  <w:p w:rsidR="00BC0B91" w:rsidRPr="00D55ADF" w:rsidRDefault="00BC0B91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</w:tc>
            <w:bookmarkEnd w:id="0" w:displacedByCustomXml="next"/>
          </w:sdtContent>
        </w:sdt>
      </w:tr>
      <w:tr w:rsidR="00FC74F6" w:rsidRPr="003770B6" w:rsidTr="007D6499">
        <w:trPr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D640AA" w:rsidRDefault="00FC74F6" w:rsidP="00FC74F6">
            <w:pPr>
              <w:pStyle w:val="Heading2"/>
              <w:spacing w:before="0" w:after="120"/>
              <w:ind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  <w:r w:rsidRPr="00D640AA"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t>Are you satisfied with the on-line application system for the movement of fish/shellfish?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BFBFBF" w:themeColor="background1" w:themeShade="BF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3770B6" w:rsidRDefault="00FC74F6" w:rsidP="00FC74F6">
            <w:pPr>
              <w:spacing w:before="40"/>
            </w:pPr>
            <w:r>
              <w:t>Specify: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</w:tcPr>
          <w:p w:rsidR="00FC74F6" w:rsidRPr="003770B6" w:rsidRDefault="008F3BE9" w:rsidP="00CD01FD">
            <w:pPr>
              <w:spacing w:before="40"/>
              <w:ind w:left="204"/>
            </w:pPr>
            <w:sdt>
              <w:sdtPr>
                <w:rPr>
                  <w:color w:val="1F4E79"/>
                  <w:sz w:val="22"/>
                </w:rPr>
                <w:id w:val="-1572797688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</w:t>
            </w:r>
            <w:r w:rsidR="00FC74F6" w:rsidRPr="00E8124D">
              <w:rPr>
                <w:color w:val="1F4E79"/>
                <w:sz w:val="20"/>
              </w:rPr>
              <w:t>Yes</w:t>
            </w:r>
            <w:r w:rsidR="00FC74F6" w:rsidRPr="00E8124D">
              <w:rPr>
                <w:color w:val="1F4E79"/>
                <w:sz w:val="22"/>
              </w:rPr>
              <w:t xml:space="preserve"> | </w:t>
            </w:r>
            <w:sdt>
              <w:sdtPr>
                <w:rPr>
                  <w:color w:val="1F4E79"/>
                  <w:sz w:val="22"/>
                </w:rPr>
                <w:id w:val="-1606496941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</w:t>
            </w:r>
            <w:r w:rsidR="00FC74F6" w:rsidRPr="00E8124D">
              <w:rPr>
                <w:color w:val="1F4E79"/>
                <w:sz w:val="20"/>
              </w:rPr>
              <w:t>No</w:t>
            </w:r>
          </w:p>
        </w:tc>
        <w:tc>
          <w:tcPr>
            <w:tcW w:w="5042" w:type="dxa"/>
            <w:tcBorders>
              <w:left w:val="single" w:sz="2" w:space="0" w:color="D9D9D9"/>
            </w:tcBorders>
          </w:tcPr>
          <w:p w:rsidR="00FC74F6" w:rsidRPr="003770B6" w:rsidRDefault="00FC74F6" w:rsidP="00FC74F6"/>
        </w:tc>
      </w:tr>
      <w:tr w:rsidR="00FC74F6" w:rsidRPr="003770B6" w:rsidTr="007D6499">
        <w:trPr>
          <w:gridAfter w:val="1"/>
          <w:wAfter w:w="5042" w:type="dxa"/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6541EB" w:rsidRDefault="00FC74F6" w:rsidP="00FC74F6">
            <w:pPr>
              <w:pStyle w:val="Heading2"/>
              <w:spacing w:before="0" w:after="120"/>
              <w:ind w:left="23" w:right="113"/>
              <w:rPr>
                <w:rFonts w:ascii="Segoe UI Semibold" w:hAnsi="Segoe UI Semibold" w:cs="Segoe UI Semibold"/>
              </w:rPr>
            </w:pPr>
            <w:r w:rsidRPr="006541EB"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lastRenderedPageBreak/>
              <w:t xml:space="preserve">Staff Professionalism </w:t>
            </w:r>
            <w:r w:rsidRPr="00FB1D36">
              <w:rPr>
                <w:rFonts w:ascii="Segoe UI Semibold" w:hAnsi="Segoe UI Semibold" w:cs="Segoe UI Semibold"/>
                <w:color w:val="1F4E79"/>
                <w:spacing w:val="-3"/>
                <w:sz w:val="16"/>
                <w14:props3d w14:extrusionH="0" w14:contourW="0" w14:prstMaterial="matte"/>
              </w:rPr>
              <w:sym w:font="Wingdings 3" w:char="F084"/>
            </w:r>
            <w:r w:rsidRPr="006541EB"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t xml:space="preserve"> Please rate the professionalism of the Fish Health Unit staff you deal with when applying for Fish Health Authorisations, fish/shellfish movements or when</w:t>
            </w:r>
            <w:r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t xml:space="preserve"> reporting mortalities.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3770B6" w:rsidRDefault="00FC74F6" w:rsidP="00FC74F6">
            <w:pPr>
              <w:spacing w:before="40"/>
            </w:pPr>
            <w:r>
              <w:t>Rate: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</w:rPr>
            </w:pPr>
            <w:sdt>
              <w:sdtPr>
                <w:rPr>
                  <w:color w:val="1F4E79"/>
                  <w:sz w:val="22"/>
                </w:rPr>
                <w:id w:val="-1816406886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1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Poor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  <w:sz w:val="22"/>
              </w:rPr>
            </w:pPr>
            <w:sdt>
              <w:sdtPr>
                <w:rPr>
                  <w:color w:val="1F4E79"/>
                  <w:sz w:val="22"/>
                </w:rPr>
                <w:id w:val="189253356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2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Marginal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</w:rPr>
            </w:pPr>
            <w:sdt>
              <w:sdtPr>
                <w:rPr>
                  <w:color w:val="1F4E79"/>
                  <w:sz w:val="22"/>
                </w:rPr>
                <w:id w:val="1408958280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3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Acceptable</w:t>
            </w:r>
          </w:p>
          <w:p w:rsidR="00FC74F6" w:rsidRPr="00E8124D" w:rsidRDefault="008F3BE9" w:rsidP="00FC74F6">
            <w:pPr>
              <w:pStyle w:val="Ratings1-5"/>
              <w:spacing w:before="0" w:after="0" w:line="240" w:lineRule="auto"/>
              <w:ind w:left="202" w:right="113"/>
              <w:jc w:val="left"/>
              <w:rPr>
                <w:color w:val="1F4E79"/>
                <w:sz w:val="22"/>
              </w:rPr>
            </w:pPr>
            <w:sdt>
              <w:sdtPr>
                <w:rPr>
                  <w:color w:val="1F4E79"/>
                  <w:sz w:val="22"/>
                </w:rPr>
                <w:id w:val="-52794623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4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</w:rPr>
              <w:t>Good</w:t>
            </w:r>
          </w:p>
          <w:p w:rsidR="00FC74F6" w:rsidRPr="003770B6" w:rsidRDefault="008F3BE9" w:rsidP="00FC74F6">
            <w:pPr>
              <w:ind w:left="202"/>
            </w:pPr>
            <w:sdt>
              <w:sdtPr>
                <w:rPr>
                  <w:color w:val="1F4E79"/>
                  <w:sz w:val="22"/>
                </w:rPr>
                <w:id w:val="1958064462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C74F6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FC74F6" w:rsidRPr="00E8124D">
              <w:rPr>
                <w:color w:val="1F4E79"/>
                <w:sz w:val="22"/>
              </w:rPr>
              <w:t xml:space="preserve"> 5</w:t>
            </w:r>
            <w:r w:rsidR="00FC74F6" w:rsidRPr="00E8124D">
              <w:rPr>
                <w:color w:val="1F4E79"/>
                <w:sz w:val="22"/>
              </w:rPr>
              <w:tab/>
            </w:r>
            <w:r w:rsidR="00FC74F6" w:rsidRPr="00E8124D">
              <w:rPr>
                <w:i/>
                <w:color w:val="1F4E79"/>
                <w:sz w:val="20"/>
              </w:rPr>
              <w:t>Excellent</w:t>
            </w:r>
          </w:p>
        </w:tc>
      </w:tr>
      <w:tr w:rsidR="00D55ADF" w:rsidRPr="003770B6" w:rsidTr="0092345B">
        <w:trPr>
          <w:gridAfter w:val="1"/>
          <w:wAfter w:w="5042" w:type="dxa"/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55ADF" w:rsidRPr="004F1826" w:rsidRDefault="00D55ADF" w:rsidP="00D55ADF">
            <w:pPr>
              <w:pStyle w:val="Quote"/>
              <w:spacing w:after="80" w:line="220" w:lineRule="exact"/>
              <w:ind w:left="276" w:right="289"/>
            </w:pPr>
            <w:r w:rsidRPr="000B28A1">
              <w:rPr>
                <w:rFonts w:ascii="Calibri" w:hAnsi="Calibri" w:cs="Calibri"/>
                <w:sz w:val="20"/>
                <w:szCs w:val="22"/>
              </w:rPr>
              <w:t xml:space="preserve">If you </w:t>
            </w:r>
            <w:r>
              <w:rPr>
                <w:rFonts w:ascii="Calibri" w:hAnsi="Calibri" w:cs="Calibri"/>
                <w:sz w:val="20"/>
                <w:szCs w:val="22"/>
              </w:rPr>
              <w:t>have provided a rating of 3 or</w:t>
            </w:r>
            <w:r w:rsidRPr="000B28A1">
              <w:rPr>
                <w:rFonts w:ascii="Calibri" w:hAnsi="Calibri" w:cs="Calibri"/>
                <w:sz w:val="20"/>
                <w:szCs w:val="22"/>
              </w:rPr>
              <w:t xml:space="preserve"> under, please comment on your reasons for awarding this response: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55ADF" w:rsidRPr="003770B6" w:rsidRDefault="00D55ADF" w:rsidP="00D55ADF">
            <w:pPr>
              <w:spacing w:before="40"/>
            </w:pPr>
            <w:r>
              <w:t>Comment:</w:t>
            </w:r>
          </w:p>
        </w:tc>
        <w:sdt>
          <w:sdtPr>
            <w:rPr>
              <w:rFonts w:ascii="Calibri Light" w:eastAsia="Times New Roman" w:hAnsi="Calibri Light" w:cs="Calibri Light"/>
              <w:b/>
              <w:iCs/>
              <w:kern w:val="24"/>
              <w:sz w:val="20"/>
              <w:szCs w:val="20"/>
            </w:rPr>
            <w:id w:val="-510760056"/>
            <w:placeholder>
              <w:docPart w:val="C173720AA8CB442985A7FEED563C02E9"/>
            </w:placeholder>
            <w:showingPlcHdr/>
          </w:sdtPr>
          <w:sdtEndPr>
            <w:rPr>
              <w:rFonts w:eastAsiaTheme="minorHAnsi"/>
              <w:iCs w:val="0"/>
              <w:kern w:val="0"/>
            </w:rPr>
          </w:sdtEndPr>
          <w:sdtContent>
            <w:tc>
              <w:tcPr>
                <w:tcW w:w="5218" w:type="dxa"/>
                <w:tcBorders>
                  <w:top w:val="single" w:sz="2" w:space="0" w:color="D9D9D9"/>
                  <w:left w:val="single" w:sz="2" w:space="0" w:color="D9D9D9"/>
                  <w:bottom w:val="single" w:sz="2" w:space="0" w:color="D9D9D9"/>
                  <w:right w:val="single" w:sz="2" w:space="0" w:color="D9D9D9"/>
                </w:tcBorders>
                <w:shd w:val="clear" w:color="auto" w:fill="FFFFFF" w:themeFill="background1"/>
                <w:tcMar>
                  <w:top w:w="72" w:type="dxa"/>
                  <w:left w:w="144" w:type="dxa"/>
                  <w:bottom w:w="72" w:type="dxa"/>
                  <w:right w:w="144" w:type="dxa"/>
                </w:tcMar>
              </w:tcPr>
              <w:p w:rsidR="00D55ADF" w:rsidRDefault="00D55ADF" w:rsidP="00D55ADF">
                <w:pPr>
                  <w:spacing w:line="220" w:lineRule="exact"/>
                  <w:rPr>
                    <w:rFonts w:ascii="Calibri Light" w:hAnsi="Calibri Light" w:cs="Calibri Light"/>
                    <w:i/>
                    <w:sz w:val="20"/>
                  </w:rPr>
                </w:pPr>
                <w:r w:rsidRPr="00C260C1">
                  <w:rPr>
                    <w:rStyle w:val="PlaceholderText"/>
                    <w:i/>
                    <w:color w:val="E7E7E7" w:themeColor="accent6" w:themeTint="33"/>
                  </w:rPr>
                  <w:t>Click or tap here to enter text.</w:t>
                </w:r>
              </w:p>
              <w:p w:rsid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  <w:p w:rsid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  <w:p w:rsid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  <w:p w:rsidR="00D55ADF" w:rsidRPr="00D55ADF" w:rsidRDefault="00D55ADF" w:rsidP="00D55ADF">
                <w:pPr>
                  <w:rPr>
                    <w:rFonts w:ascii="Calibri Light" w:hAnsi="Calibri Light" w:cs="Calibri Light"/>
                    <w:sz w:val="20"/>
                  </w:rPr>
                </w:pPr>
              </w:p>
            </w:tc>
          </w:sdtContent>
        </w:sdt>
      </w:tr>
      <w:tr w:rsidR="00D55ADF" w:rsidRPr="003770B6" w:rsidTr="0092345B">
        <w:trPr>
          <w:gridAfter w:val="1"/>
          <w:wAfter w:w="5042" w:type="dxa"/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0B28A1" w:rsidRDefault="00D55ADF" w:rsidP="00D55ADF">
            <w:pPr>
              <w:pStyle w:val="Quote"/>
              <w:spacing w:after="120"/>
              <w:ind w:right="289"/>
              <w:rPr>
                <w:rFonts w:ascii="Calibri" w:hAnsi="Calibri" w:cs="Calibri"/>
                <w:sz w:val="20"/>
                <w:szCs w:val="22"/>
              </w:rPr>
            </w:pPr>
            <w:r w:rsidRPr="00FB1D36">
              <w:rPr>
                <w:rFonts w:ascii="Segoe UI Semibold" w:hAnsi="Segoe UI Semibold" w:cs="Segoe UI Semibold"/>
                <w:i w:val="0"/>
                <w:color w:val="1F4E79"/>
                <w:spacing w:val="-3"/>
                <w:sz w:val="18"/>
                <w14:props3d w14:extrusionH="0" w14:contourW="0" w14:prstMaterial="matte"/>
              </w:rPr>
              <w:t>What, if anything would you change about the service the Fish Health Competent Authority provides?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3770B6" w:rsidRDefault="00D55ADF" w:rsidP="00D55ADF">
            <w:pPr>
              <w:spacing w:before="40"/>
            </w:pPr>
            <w:r>
              <w:t>Comment: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C260C1" w:rsidRDefault="008F3BE9" w:rsidP="00D55ADF">
            <w:pPr>
              <w:tabs>
                <w:tab w:val="left" w:pos="2925"/>
              </w:tabs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  <w:sdt>
              <w:sdtPr>
                <w:rPr>
                  <w:rFonts w:ascii="Calibri Light" w:eastAsia="Times New Roman" w:hAnsi="Calibri Light" w:cs="Calibri Light"/>
                  <w:b/>
                  <w:iCs/>
                  <w:kern w:val="24"/>
                  <w:sz w:val="20"/>
                  <w:szCs w:val="20"/>
                </w:rPr>
                <w:id w:val="-453169063"/>
                <w:placeholder>
                  <w:docPart w:val="C2390509D94D4DCCAE335D3C25D92540"/>
                </w:placeholder>
                <w:showingPlcHdr/>
              </w:sdtPr>
              <w:sdtEndPr>
                <w:rPr>
                  <w:rFonts w:eastAsiaTheme="minorHAnsi"/>
                  <w:iCs w:val="0"/>
                  <w:kern w:val="0"/>
                </w:rPr>
              </w:sdtEndPr>
              <w:sdtContent>
                <w:r w:rsidR="00D55ADF" w:rsidRPr="00C260C1">
                  <w:rPr>
                    <w:rStyle w:val="PlaceholderText"/>
                    <w:i/>
                    <w:color w:val="E7E7E7" w:themeColor="accent6" w:themeTint="33"/>
                  </w:rPr>
                  <w:t>Click or tap here to enter text.</w:t>
                </w:r>
              </w:sdtContent>
            </w:sdt>
            <w:r w:rsidR="00D55ADF" w:rsidRPr="00C260C1"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  <w:tab/>
            </w:r>
          </w:p>
          <w:p w:rsidR="00D55ADF" w:rsidRPr="00C260C1" w:rsidRDefault="00D55ADF" w:rsidP="00D55ADF">
            <w:pPr>
              <w:tabs>
                <w:tab w:val="left" w:pos="2925"/>
              </w:tabs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Pr="00C260C1" w:rsidRDefault="00D55ADF" w:rsidP="00D55ADF">
            <w:pPr>
              <w:tabs>
                <w:tab w:val="left" w:pos="2925"/>
              </w:tabs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Pr="00C260C1" w:rsidRDefault="00D55ADF" w:rsidP="00D55ADF">
            <w:pPr>
              <w:tabs>
                <w:tab w:val="left" w:pos="2925"/>
              </w:tabs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Pr="00C260C1" w:rsidRDefault="00D55ADF" w:rsidP="00D55ADF">
            <w:pPr>
              <w:tabs>
                <w:tab w:val="left" w:pos="2925"/>
              </w:tabs>
              <w:spacing w:line="220" w:lineRule="exact"/>
              <w:rPr>
                <w:rFonts w:ascii="Calibri Light" w:hAnsi="Calibri Light" w:cs="Calibri Light"/>
                <w:b/>
                <w:sz w:val="20"/>
              </w:rPr>
            </w:pPr>
          </w:p>
        </w:tc>
      </w:tr>
      <w:tr w:rsidR="00D55ADF" w:rsidRPr="003770B6" w:rsidTr="0092345B">
        <w:trPr>
          <w:gridAfter w:val="1"/>
          <w:wAfter w:w="5042" w:type="dxa"/>
          <w:trHeight w:val="248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Default="00D55ADF" w:rsidP="00D55ADF">
            <w:pPr>
              <w:pStyle w:val="Heading2"/>
              <w:spacing w:before="0"/>
              <w:ind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  <w:r w:rsidRPr="003F383C"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t>Would you like to make any other comments or suggestions?</w:t>
            </w:r>
          </w:p>
          <w:p w:rsidR="00D55ADF" w:rsidRDefault="00D55ADF" w:rsidP="00D55ADF"/>
          <w:p w:rsidR="00D55ADF" w:rsidRPr="003F383C" w:rsidRDefault="00D55ADF" w:rsidP="00D55ADF"/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3770B6" w:rsidRDefault="00D55ADF" w:rsidP="00D55ADF">
            <w:pPr>
              <w:spacing w:before="40"/>
            </w:pPr>
            <w:r>
              <w:t>Comment: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</w:tcPr>
          <w:sdt>
            <w:sdtPr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  <w:id w:val="-572665456"/>
              <w:placeholder>
                <w:docPart w:val="E283E85B776847F3A9D26F397CA12BB6"/>
              </w:placeholder>
              <w:showingPlcHdr/>
            </w:sdtPr>
            <w:sdtEndPr>
              <w:rPr>
                <w:rFonts w:eastAsiaTheme="minorHAnsi"/>
                <w:iCs w:val="0"/>
                <w:kern w:val="0"/>
              </w:rPr>
            </w:sdtEndPr>
            <w:sdtContent>
              <w:p w:rsidR="00D55ADF" w:rsidRDefault="00D55ADF" w:rsidP="00D55ADF">
                <w:pPr>
                  <w:spacing w:line="220" w:lineRule="exact"/>
                  <w:rPr>
                    <w:rFonts w:ascii="Calibri Light" w:eastAsia="Times New Roman" w:hAnsi="Calibri Light" w:cs="Calibri Light"/>
                    <w:b/>
                    <w:iCs/>
                    <w:kern w:val="24"/>
                    <w:sz w:val="20"/>
                    <w:szCs w:val="20"/>
                  </w:rPr>
                </w:pPr>
                <w:r w:rsidRPr="00C260C1">
                  <w:rPr>
                    <w:rStyle w:val="PlaceholderText"/>
                    <w:i/>
                    <w:color w:val="E7E7E7" w:themeColor="accent6" w:themeTint="33"/>
                  </w:rPr>
                  <w:t>Click or tap here to enter text.</w:t>
                </w:r>
              </w:p>
            </w:sdtContent>
          </w:sdt>
          <w:p w:rsidR="00D55ADF" w:rsidRDefault="00D55ADF" w:rsidP="00D55ADF">
            <w:pPr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Default="00D55ADF" w:rsidP="00D55ADF">
            <w:pPr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Default="00D55ADF" w:rsidP="00D55ADF">
            <w:pPr>
              <w:spacing w:line="220" w:lineRule="exact"/>
              <w:rPr>
                <w:rFonts w:ascii="Calibri Light" w:eastAsia="Times New Roman" w:hAnsi="Calibri Light" w:cs="Calibri Light"/>
                <w:b/>
                <w:iCs/>
                <w:kern w:val="24"/>
                <w:sz w:val="20"/>
                <w:szCs w:val="20"/>
              </w:rPr>
            </w:pPr>
          </w:p>
          <w:p w:rsidR="00D55ADF" w:rsidRPr="002A55FD" w:rsidRDefault="00D55ADF" w:rsidP="00D55ADF">
            <w:pPr>
              <w:spacing w:line="220" w:lineRule="exact"/>
              <w:rPr>
                <w:rFonts w:ascii="Calibri Light" w:hAnsi="Calibri Light" w:cs="Calibri Light"/>
                <w:i/>
                <w:sz w:val="20"/>
              </w:rPr>
            </w:pPr>
          </w:p>
        </w:tc>
      </w:tr>
      <w:tr w:rsidR="00D55ADF" w:rsidRPr="003770B6" w:rsidTr="007D6499">
        <w:trPr>
          <w:gridAfter w:val="1"/>
          <w:wAfter w:w="5042" w:type="dxa"/>
          <w:trHeight w:val="356"/>
        </w:trPr>
        <w:tc>
          <w:tcPr>
            <w:tcW w:w="428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single" w:sz="2" w:space="0" w:color="D9D9D9"/>
            </w:tcBorders>
            <w:shd w:val="clear" w:color="auto" w:fill="F2F2F2" w:themeFill="background1" w:themeFillShade="F2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3F383C" w:rsidRDefault="00D55ADF" w:rsidP="00D55ADF">
            <w:pPr>
              <w:pStyle w:val="Heading2"/>
              <w:spacing w:before="0" w:after="60"/>
              <w:ind w:right="113"/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</w:pPr>
            <w:r>
              <w:rPr>
                <w:rFonts w:ascii="Segoe UI Semibold" w:hAnsi="Segoe UI Semibold" w:cs="Segoe UI Semibold"/>
                <w:color w:val="1F4E79"/>
                <w:spacing w:val="-3"/>
                <w:sz w:val="18"/>
                <w14:props3d w14:extrusionH="0" w14:contourW="0" w14:prstMaterial="matte"/>
              </w:rPr>
              <w:t>Would you like us to give you a call back in relation to any issue?</w:t>
            </w:r>
          </w:p>
        </w:tc>
        <w:tc>
          <w:tcPr>
            <w:tcW w:w="984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3770B6" w:rsidRDefault="00D55ADF" w:rsidP="00D55ADF">
            <w:pPr>
              <w:spacing w:before="40"/>
            </w:pPr>
            <w:r>
              <w:t>Specify:</w:t>
            </w:r>
          </w:p>
        </w:tc>
        <w:tc>
          <w:tcPr>
            <w:tcW w:w="5218" w:type="dxa"/>
            <w:tcBorders>
              <w:top w:val="single" w:sz="2" w:space="0" w:color="D9D9D9"/>
              <w:left w:val="single" w:sz="2" w:space="0" w:color="D9D9D9"/>
              <w:bottom w:val="single" w:sz="2" w:space="0" w:color="D9D9D9"/>
              <w:right w:val="single" w:sz="2" w:space="0" w:color="D9D9D9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5ADF" w:rsidRPr="003770B6" w:rsidRDefault="008F3BE9" w:rsidP="00D55ADF">
            <w:pPr>
              <w:spacing w:before="40"/>
              <w:ind w:left="204"/>
            </w:pPr>
            <w:sdt>
              <w:sdtPr>
                <w:rPr>
                  <w:color w:val="1F4E79"/>
                  <w:sz w:val="22"/>
                </w:rPr>
                <w:id w:val="59758259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9966DA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D55ADF" w:rsidRPr="00E8124D">
              <w:rPr>
                <w:color w:val="1F4E79"/>
                <w:sz w:val="22"/>
              </w:rPr>
              <w:t xml:space="preserve"> </w:t>
            </w:r>
            <w:r w:rsidR="00D55ADF" w:rsidRPr="00E8124D">
              <w:rPr>
                <w:color w:val="1F4E79"/>
                <w:sz w:val="20"/>
              </w:rPr>
              <w:t>Yes</w:t>
            </w:r>
            <w:r w:rsidR="00D55ADF" w:rsidRPr="00E8124D">
              <w:rPr>
                <w:color w:val="1F4E79"/>
                <w:sz w:val="22"/>
              </w:rPr>
              <w:t xml:space="preserve"> | </w:t>
            </w:r>
            <w:sdt>
              <w:sdtPr>
                <w:rPr>
                  <w:color w:val="1F4E79"/>
                  <w:sz w:val="22"/>
                </w:rPr>
                <w:id w:val="144166827"/>
                <w15:appearance w15:val="hidden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D55ADF" w:rsidRPr="00E8124D">
                  <w:rPr>
                    <w:color w:val="1F4E79"/>
                    <w:sz w:val="22"/>
                  </w:rPr>
                  <w:sym w:font="Wingdings" w:char="F0A8"/>
                </w:r>
              </w:sdtContent>
            </w:sdt>
            <w:r w:rsidR="00D55ADF" w:rsidRPr="00E8124D">
              <w:rPr>
                <w:color w:val="1F4E79"/>
                <w:sz w:val="22"/>
              </w:rPr>
              <w:t xml:space="preserve"> </w:t>
            </w:r>
            <w:r w:rsidR="00D55ADF" w:rsidRPr="00E8124D">
              <w:rPr>
                <w:color w:val="1F4E79"/>
                <w:sz w:val="20"/>
              </w:rPr>
              <w:t>No</w:t>
            </w:r>
          </w:p>
        </w:tc>
      </w:tr>
    </w:tbl>
    <w:p w:rsidR="00F205BA" w:rsidRPr="00F205BA" w:rsidRDefault="00F205BA">
      <w:pPr>
        <w:rPr>
          <w:sz w:val="8"/>
        </w:rPr>
      </w:pPr>
    </w:p>
    <w:p w:rsidR="000B28A1" w:rsidRPr="00F205BA" w:rsidRDefault="000B28A1" w:rsidP="00F205BA">
      <w:pPr>
        <w:rPr>
          <w:sz w:val="2"/>
        </w:rPr>
      </w:pPr>
    </w:p>
    <w:sectPr w:rsidR="000B28A1" w:rsidRPr="00F205BA" w:rsidSect="00755651">
      <w:headerReference w:type="default" r:id="rId13"/>
      <w:pgSz w:w="11906" w:h="16838" w:code="9"/>
      <w:pgMar w:top="397" w:right="476" w:bottom="249" w:left="720" w:header="28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C47" w:rsidRDefault="00741C47" w:rsidP="001A0130">
      <w:r>
        <w:separator/>
      </w:r>
    </w:p>
  </w:endnote>
  <w:endnote w:type="continuationSeparator" w:id="0">
    <w:p w:rsidR="00741C47" w:rsidRDefault="00741C47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C47" w:rsidRDefault="00741C47" w:rsidP="001A0130">
      <w:r>
        <w:separator/>
      </w:r>
    </w:p>
  </w:footnote>
  <w:footnote w:type="continuationSeparator" w:id="0">
    <w:p w:rsidR="00741C47" w:rsidRDefault="00741C47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5BA" w:rsidRPr="007540AB" w:rsidRDefault="00582761" w:rsidP="00D83557">
    <w:pPr>
      <w:pStyle w:val="Header"/>
      <w:ind w:right="271"/>
      <w:rPr>
        <w:rFonts w:ascii="Calibri" w:hAnsi="Calibri"/>
        <w:color w:val="7F7F7F" w:themeColor="accent5" w:themeTint="80"/>
      </w:rPr>
    </w:pPr>
    <w:r w:rsidRPr="007540AB">
      <w:rPr>
        <w:rFonts w:ascii="Calibri" w:hAnsi="Calibri"/>
        <w:noProof/>
        <w:color w:val="7F7F7F" w:themeColor="accent5" w:themeTint="80"/>
        <w:sz w:val="16"/>
        <w:lang w:val="en-IE" w:eastAsia="en-I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D0A7BE" wp14:editId="0CBFCCA3">
              <wp:simplePos x="0" y="0"/>
              <wp:positionH relativeFrom="page">
                <wp:posOffset>238125</wp:posOffset>
              </wp:positionH>
              <wp:positionV relativeFrom="paragraph">
                <wp:posOffset>854075</wp:posOffset>
              </wp:positionV>
              <wp:extent cx="7077075" cy="9324975"/>
              <wp:effectExtent l="0" t="0" r="9525" b="9525"/>
              <wp:wrapNone/>
              <wp:docPr id="13" name="Rectangle 1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32497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CA19E7" id="Rectangle 13" o:spid="_x0000_s1026" style="position:absolute;margin-left:18.75pt;margin-top:67.25pt;width:557.25pt;height:734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" fillcolor="#f2f2f2 [3052]" stroked="f" strokeweight="1pt">
              <w10:wrap anchorx="page"/>
            </v:rect>
          </w:pict>
        </mc:Fallback>
      </mc:AlternateContent>
    </w:r>
    <w:r w:rsidR="007540AB" w:rsidRPr="007540AB">
      <w:rPr>
        <w:rFonts w:ascii="Calibri" w:hAnsi="Calibri"/>
        <w:color w:val="7F7F7F" w:themeColor="accent5" w:themeTint="80"/>
      </w:rPr>
      <w:t>Form No. F-014; Vr. No. 2.0</w:t>
    </w:r>
  </w:p>
  <w:p w:rsidR="007540AB" w:rsidRPr="007540AB" w:rsidRDefault="007540AB" w:rsidP="00D83557">
    <w:pPr>
      <w:pStyle w:val="Header"/>
      <w:ind w:right="271"/>
      <w:rPr>
        <w:rFonts w:ascii="Calibri" w:hAnsi="Calibri"/>
        <w:sz w:val="12"/>
      </w:rPr>
    </w:pPr>
    <w:r w:rsidRPr="007540AB">
      <w:rPr>
        <w:rFonts w:ascii="Calibri" w:hAnsi="Calibri"/>
        <w:noProof/>
        <w:sz w:val="18"/>
        <w:lang w:val="en-IE" w:eastAsia="en-IE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60C936C" wp14:editId="4B806CDA">
              <wp:simplePos x="0" y="0"/>
              <wp:positionH relativeFrom="page">
                <wp:posOffset>238125</wp:posOffset>
              </wp:positionH>
              <wp:positionV relativeFrom="paragraph">
                <wp:posOffset>146050</wp:posOffset>
              </wp:positionV>
              <wp:extent cx="7077075" cy="704215"/>
              <wp:effectExtent l="0" t="0" r="9525" b="635"/>
              <wp:wrapNone/>
              <wp:docPr id="14" name="Group 14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77075" cy="704215"/>
                        <a:chOff x="1" y="171435"/>
                        <a:chExt cx="7126496" cy="1261887"/>
                      </a:xfrm>
                    </wpg:grpSpPr>
                    <wps:wsp>
                      <wps:cNvPr id="15" name="Rectangle: Single Corner Snipped 2"/>
                      <wps:cNvSpPr/>
                      <wps:spPr>
                        <a:xfrm>
                          <a:off x="30" y="171435"/>
                          <a:ext cx="7126467" cy="1261887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16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screen">
                          <a:grayscl/>
                          <a:alphaModFix amt="40000"/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" y="171450"/>
                          <a:ext cx="7126495" cy="126187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3C4933" id="Group 14" o:spid="_x0000_s1026" style="position:absolute;margin-left:18.75pt;margin-top:11.5pt;width:557.25pt;height:55.45pt;z-index:251665408;mso-position-horizontal-relative:page;mso-width-relative:margin;mso-height-relative:margin" coordorigin=",1714" coordsize="71264,126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">
              <v:rect id="Rectangle: Single Corner Snipped 2" o:spid="_x0000_s1027" style="position:absolute;top:1714;width:71264;height:12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" fillcolor="#548dd4 [1951]" stroked="f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8" type="#_x0000_t75" style="position:absolute;top:1714;width:71264;height:12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">
                <v:imagedata r:id="rId2" o:title="" grayscale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SortMethod w:val="0000"/>
  <w:documentProtection w:edit="forms" w:enforcement="1" w:cryptProviderType="rsaAES" w:cryptAlgorithmClass="hash" w:cryptAlgorithmType="typeAny" w:cryptAlgorithmSid="14" w:cryptSpinCount="100000" w:hash="CKzrNPxF+g4ZU8kUFveSYzqkRyNlEmGKjJhmBfst/uCYV97vQifGJrd25a+xwTpg1V7X4iTpe0SMedY0nvp7/A==" w:salt="3pKSipj8fjWudF7piMXfLQ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F7222F"/>
    <w:rsid w:val="0004761D"/>
    <w:rsid w:val="0006314B"/>
    <w:rsid w:val="00071C9B"/>
    <w:rsid w:val="00097AFA"/>
    <w:rsid w:val="000B0BAC"/>
    <w:rsid w:val="000B28A1"/>
    <w:rsid w:val="000B7D73"/>
    <w:rsid w:val="001757AF"/>
    <w:rsid w:val="00191C0B"/>
    <w:rsid w:val="001A0130"/>
    <w:rsid w:val="001A0EEB"/>
    <w:rsid w:val="001E6AA9"/>
    <w:rsid w:val="001E70F5"/>
    <w:rsid w:val="001F239B"/>
    <w:rsid w:val="001F3C8A"/>
    <w:rsid w:val="00226EE9"/>
    <w:rsid w:val="00233B37"/>
    <w:rsid w:val="00235143"/>
    <w:rsid w:val="00241882"/>
    <w:rsid w:val="00267116"/>
    <w:rsid w:val="002A55FD"/>
    <w:rsid w:val="002D12FA"/>
    <w:rsid w:val="002D1AA7"/>
    <w:rsid w:val="002E4363"/>
    <w:rsid w:val="00303D02"/>
    <w:rsid w:val="00342E33"/>
    <w:rsid w:val="00352B82"/>
    <w:rsid w:val="003770B6"/>
    <w:rsid w:val="0039410F"/>
    <w:rsid w:val="003A6179"/>
    <w:rsid w:val="003B648D"/>
    <w:rsid w:val="003C4AE8"/>
    <w:rsid w:val="003C6F35"/>
    <w:rsid w:val="003D551B"/>
    <w:rsid w:val="003D644E"/>
    <w:rsid w:val="003E3F64"/>
    <w:rsid w:val="003F383C"/>
    <w:rsid w:val="003F517C"/>
    <w:rsid w:val="00402433"/>
    <w:rsid w:val="00402B76"/>
    <w:rsid w:val="004312BA"/>
    <w:rsid w:val="00441D73"/>
    <w:rsid w:val="004A646E"/>
    <w:rsid w:val="004B07D3"/>
    <w:rsid w:val="004C0757"/>
    <w:rsid w:val="004D42A7"/>
    <w:rsid w:val="004F1826"/>
    <w:rsid w:val="00512DDD"/>
    <w:rsid w:val="00520C0C"/>
    <w:rsid w:val="005215D3"/>
    <w:rsid w:val="005626E1"/>
    <w:rsid w:val="005810A1"/>
    <w:rsid w:val="00582761"/>
    <w:rsid w:val="005A20B8"/>
    <w:rsid w:val="005B0D52"/>
    <w:rsid w:val="005C7390"/>
    <w:rsid w:val="005E6FA8"/>
    <w:rsid w:val="005F2735"/>
    <w:rsid w:val="006361D9"/>
    <w:rsid w:val="006541EB"/>
    <w:rsid w:val="006662D2"/>
    <w:rsid w:val="006669AB"/>
    <w:rsid w:val="00685C67"/>
    <w:rsid w:val="00694B20"/>
    <w:rsid w:val="006956D5"/>
    <w:rsid w:val="006B3950"/>
    <w:rsid w:val="006E1680"/>
    <w:rsid w:val="006E1C6E"/>
    <w:rsid w:val="00720F81"/>
    <w:rsid w:val="00733F76"/>
    <w:rsid w:val="00741C47"/>
    <w:rsid w:val="0074671C"/>
    <w:rsid w:val="007540AB"/>
    <w:rsid w:val="007542EC"/>
    <w:rsid w:val="00755651"/>
    <w:rsid w:val="007718C6"/>
    <w:rsid w:val="00787203"/>
    <w:rsid w:val="007972D4"/>
    <w:rsid w:val="007B73A6"/>
    <w:rsid w:val="007D442C"/>
    <w:rsid w:val="007D6499"/>
    <w:rsid w:val="008045C5"/>
    <w:rsid w:val="00826045"/>
    <w:rsid w:val="00835F7E"/>
    <w:rsid w:val="0085005D"/>
    <w:rsid w:val="00866BB6"/>
    <w:rsid w:val="00876C2F"/>
    <w:rsid w:val="00881E27"/>
    <w:rsid w:val="008B5146"/>
    <w:rsid w:val="008D204B"/>
    <w:rsid w:val="008E2753"/>
    <w:rsid w:val="008F3BE9"/>
    <w:rsid w:val="008F78CF"/>
    <w:rsid w:val="0092345B"/>
    <w:rsid w:val="0093029C"/>
    <w:rsid w:val="00943146"/>
    <w:rsid w:val="00950126"/>
    <w:rsid w:val="0097471E"/>
    <w:rsid w:val="00976C6F"/>
    <w:rsid w:val="00982F8B"/>
    <w:rsid w:val="00985B11"/>
    <w:rsid w:val="0099619D"/>
    <w:rsid w:val="009966DA"/>
    <w:rsid w:val="009B4835"/>
    <w:rsid w:val="009E19E3"/>
    <w:rsid w:val="009E218D"/>
    <w:rsid w:val="009E70CA"/>
    <w:rsid w:val="00A03619"/>
    <w:rsid w:val="00A142F9"/>
    <w:rsid w:val="00A5525F"/>
    <w:rsid w:val="00AA1CB2"/>
    <w:rsid w:val="00AD5B6D"/>
    <w:rsid w:val="00B00637"/>
    <w:rsid w:val="00B24AB5"/>
    <w:rsid w:val="00B4276C"/>
    <w:rsid w:val="00B6413A"/>
    <w:rsid w:val="00B72990"/>
    <w:rsid w:val="00BC0B91"/>
    <w:rsid w:val="00BD2198"/>
    <w:rsid w:val="00BD5FD7"/>
    <w:rsid w:val="00BE3065"/>
    <w:rsid w:val="00C13244"/>
    <w:rsid w:val="00C260C1"/>
    <w:rsid w:val="00C328B1"/>
    <w:rsid w:val="00C50712"/>
    <w:rsid w:val="00C741D1"/>
    <w:rsid w:val="00CA0EE7"/>
    <w:rsid w:val="00CD01FD"/>
    <w:rsid w:val="00CD0E80"/>
    <w:rsid w:val="00CD5B0D"/>
    <w:rsid w:val="00CF0CC9"/>
    <w:rsid w:val="00CF719C"/>
    <w:rsid w:val="00D0459F"/>
    <w:rsid w:val="00D23801"/>
    <w:rsid w:val="00D24661"/>
    <w:rsid w:val="00D26345"/>
    <w:rsid w:val="00D502F1"/>
    <w:rsid w:val="00D55ADF"/>
    <w:rsid w:val="00D640AA"/>
    <w:rsid w:val="00D70741"/>
    <w:rsid w:val="00D76D76"/>
    <w:rsid w:val="00D83557"/>
    <w:rsid w:val="00D85FFD"/>
    <w:rsid w:val="00DA23C4"/>
    <w:rsid w:val="00DB1C06"/>
    <w:rsid w:val="00DC6723"/>
    <w:rsid w:val="00E02CE2"/>
    <w:rsid w:val="00E22CB6"/>
    <w:rsid w:val="00E27F1A"/>
    <w:rsid w:val="00E356F5"/>
    <w:rsid w:val="00E413DD"/>
    <w:rsid w:val="00E64B0E"/>
    <w:rsid w:val="00E65F5D"/>
    <w:rsid w:val="00E8124D"/>
    <w:rsid w:val="00ED7BA0"/>
    <w:rsid w:val="00EE6EDE"/>
    <w:rsid w:val="00EF6BE7"/>
    <w:rsid w:val="00F205BA"/>
    <w:rsid w:val="00F44389"/>
    <w:rsid w:val="00F644B7"/>
    <w:rsid w:val="00F7222F"/>
    <w:rsid w:val="00FA5193"/>
    <w:rsid w:val="00FA6B87"/>
    <w:rsid w:val="00FB1D36"/>
    <w:rsid w:val="00FC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8DC6D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6"/>
        <w:szCs w:val="16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065"/>
  </w:style>
  <w:style w:type="paragraph" w:styleId="Heading1">
    <w:name w:val="heading 1"/>
    <w:basedOn w:val="Normal"/>
    <w:next w:val="Normal"/>
    <w:link w:val="Heading1Ch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paragraph" w:styleId="Heading2">
    <w:name w:val="heading 2"/>
    <w:basedOn w:val="Normal"/>
    <w:next w:val="Normal"/>
    <w:link w:val="Heading2Char"/>
    <w:uiPriority w:val="1"/>
    <w:qFormat/>
    <w:rsid w:val="00E356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943146"/>
    <w:rPr>
      <w:i/>
      <w:color w:val="BFBFBF" w:themeColor="background1" w:themeShade="BF"/>
      <w:sz w:val="14"/>
    </w:rPr>
  </w:style>
  <w:style w:type="paragraph" w:styleId="Footer">
    <w:name w:val="footer"/>
    <w:basedOn w:val="Normal"/>
    <w:link w:val="FooterChar"/>
    <w:uiPriority w:val="99"/>
    <w:semiHidden/>
    <w:rsid w:val="009B4835"/>
  </w:style>
  <w:style w:type="character" w:customStyle="1" w:styleId="FooterChar">
    <w:name w:val="Footer Char"/>
    <w:basedOn w:val="DefaultParagraphFont"/>
    <w:link w:val="Footer"/>
    <w:uiPriority w:val="99"/>
    <w:semiHidden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semiHidden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226EE9"/>
    <w:rPr>
      <w:rFonts w:asciiTheme="majorHAnsi" w:eastAsia="Times New Roman" w:hAnsiTheme="majorHAnsi" w:cs="Arial"/>
      <w:i/>
      <w:iCs/>
      <w:kern w:val="24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76D76"/>
    <w:rPr>
      <w:noProof/>
      <w:color w:val="1F497D" w:themeColor="text2"/>
      <w:sz w:val="18"/>
      <w:szCs w:val="30"/>
    </w:rPr>
  </w:style>
  <w:style w:type="paragraph" w:styleId="Title">
    <w:name w:val="Title"/>
    <w:basedOn w:val="Normal"/>
    <w:next w:val="Normal"/>
    <w:link w:val="TitleChar"/>
    <w:uiPriority w:val="10"/>
    <w:qFormat/>
    <w:rsid w:val="00D76D76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6D76"/>
    <w:rPr>
      <w:rFonts w:asciiTheme="majorHAnsi" w:eastAsiaTheme="majorEastAsia" w:hAnsiTheme="majorHAnsi" w:cstheme="majorBidi"/>
      <w:b/>
      <w:color w:val="FFFFFF" w:themeColor="background1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BE3065"/>
    <w:rPr>
      <w:rFonts w:eastAsiaTheme="minorEastAsia"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D7BA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68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7471E"/>
    <w:rPr>
      <w:rFonts w:eastAsiaTheme="minorEastAsia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97471E"/>
    <w:rPr>
      <w:color w:val="0096D2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E356F5"/>
    <w:rPr>
      <w:rFonts w:asciiTheme="majorHAnsi" w:eastAsiaTheme="majorEastAsia" w:hAnsiTheme="majorHAnsi" w:cstheme="majorBidi"/>
      <w:color w:val="DAD08B" w:themeColor="accent1" w:themeShade="BF"/>
      <w:sz w:val="26"/>
      <w:szCs w:val="26"/>
    </w:rPr>
  </w:style>
  <w:style w:type="paragraph" w:customStyle="1" w:styleId="Ratings1-5">
    <w:name w:val="Ratings 1-5"/>
    <w:basedOn w:val="Normal"/>
    <w:uiPriority w:val="1"/>
    <w:qFormat/>
    <w:locked/>
    <w:rsid w:val="006669AB"/>
    <w:pPr>
      <w:spacing w:before="40" w:after="120" w:line="276" w:lineRule="auto"/>
      <w:jc w:val="center"/>
    </w:pPr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otification@marine.i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bradley\AppData\Roaming\Microsoft\Templates\Client%20intake%20phone%20script%20small%20busines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ADE0D2DCD04F80A5F47FCA5B272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AE536-7E55-4C77-94E8-DB221FFE3F96}"/>
      </w:docPartPr>
      <w:docPartBody>
        <w:p w:rsidR="00A54760" w:rsidRDefault="0001430E" w:rsidP="0081024F">
          <w:pPr>
            <w:pStyle w:val="31ADE0D2DCD04F80A5F47FCA5B272E39"/>
          </w:pPr>
          <w:r w:rsidRPr="00C741D1">
            <w:t>Date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59025-90DF-4295-B0B1-1DFA3F5FDE7F}"/>
      </w:docPartPr>
      <w:docPartBody>
        <w:p w:rsidR="0001430E" w:rsidRDefault="00D43DFD">
          <w:r w:rsidRPr="00EA28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411FF8663B4135AE4EC7B841F2E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51704-B0DC-4C6B-99BB-3FD4C13F72A1}"/>
      </w:docPartPr>
      <w:docPartBody>
        <w:p w:rsidR="007C4D06" w:rsidRDefault="0001430E" w:rsidP="0001430E">
          <w:pPr>
            <w:pStyle w:val="D5411FF8663B4135AE4EC7B841F2EE331"/>
          </w:pPr>
          <w:r>
            <w:rPr>
              <w:rStyle w:val="PlaceholderText"/>
            </w:rPr>
            <w:t>Insert</w:t>
          </w:r>
          <w:r>
            <w:rPr>
              <w:rFonts w:ascii="Calibri Light" w:hAnsi="Calibri Light" w:cs="Calibri Light"/>
              <w:b/>
              <w:i w:val="0"/>
              <w:color w:val="auto"/>
              <w:spacing w:val="-15"/>
              <w:sz w:val="20"/>
              <w:szCs w:val="20"/>
            </w:rPr>
            <w:t xml:space="preserve"> </w:t>
          </w:r>
        </w:p>
      </w:docPartBody>
    </w:docPart>
    <w:docPart>
      <w:docPartPr>
        <w:name w:val="2D459A96FEC548BB91CBC73D0320D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58346E-0BFA-4871-BA13-5EAC85C227B8}"/>
      </w:docPartPr>
      <w:docPartBody>
        <w:p w:rsidR="007C4D06" w:rsidRDefault="0001430E" w:rsidP="0001430E">
          <w:pPr>
            <w:pStyle w:val="2D459A96FEC548BB91CBC73D0320DC621"/>
          </w:pPr>
          <w:r>
            <w:rPr>
              <w:rStyle w:val="PlaceholderText"/>
            </w:rPr>
            <w:t>Insert</w:t>
          </w:r>
        </w:p>
      </w:docPartBody>
    </w:docPart>
    <w:docPart>
      <w:docPartPr>
        <w:name w:val="F9C0073227FA4AEE83EBAB22E50EC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D25E3-7E2F-4C8E-B1AB-63CFE7368258}"/>
      </w:docPartPr>
      <w:docPartBody>
        <w:p w:rsidR="007C4D06" w:rsidRDefault="0001430E" w:rsidP="0001430E">
          <w:pPr>
            <w:pStyle w:val="F9C0073227FA4AEE83EBAB22E50EC58D1"/>
          </w:pPr>
          <w:r>
            <w:rPr>
              <w:rStyle w:val="PlaceholderText"/>
            </w:rPr>
            <w:t>Insert</w:t>
          </w:r>
        </w:p>
      </w:docPartBody>
    </w:docPart>
    <w:docPart>
      <w:docPartPr>
        <w:name w:val="2E4CD54E38D84ADB8A56F39AC22FE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6911B-A520-4995-8686-2999E2235376}"/>
      </w:docPartPr>
      <w:docPartBody>
        <w:p w:rsidR="007C4D06" w:rsidRDefault="0001430E" w:rsidP="0001430E">
          <w:pPr>
            <w:pStyle w:val="2E4CD54E38D84ADB8A56F39AC22FEB37"/>
          </w:pPr>
          <w:r w:rsidRPr="00EA28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73720AA8CB442985A7FEED563C0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92C0E-3C58-4C68-86C0-0DB077F92069}"/>
      </w:docPartPr>
      <w:docPartBody>
        <w:p w:rsidR="007C4D06" w:rsidRDefault="0001430E" w:rsidP="0001430E">
          <w:pPr>
            <w:pStyle w:val="C173720AA8CB442985A7FEED563C02E9"/>
          </w:pPr>
          <w:r w:rsidRPr="00EA28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390509D94D4DCCAE335D3C25D92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CB9BB-BEE8-43FE-AEAA-3E4999E4A6AD}"/>
      </w:docPartPr>
      <w:docPartBody>
        <w:p w:rsidR="007C4D06" w:rsidRDefault="0001430E" w:rsidP="0001430E">
          <w:pPr>
            <w:pStyle w:val="C2390509D94D4DCCAE335D3C25D92540"/>
          </w:pPr>
          <w:r w:rsidRPr="00EA288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3E85B776847F3A9D26F397CA12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7FC26-2FD9-4A2D-B8C0-F961EE66B033}"/>
      </w:docPartPr>
      <w:docPartBody>
        <w:p w:rsidR="007C4D06" w:rsidRDefault="0001430E" w:rsidP="0001430E">
          <w:pPr>
            <w:pStyle w:val="E283E85B776847F3A9D26F397CA12BB6"/>
          </w:pPr>
          <w:r w:rsidRPr="00EA288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24F"/>
    <w:rsid w:val="0001430E"/>
    <w:rsid w:val="004C2452"/>
    <w:rsid w:val="007C4D06"/>
    <w:rsid w:val="0081024F"/>
    <w:rsid w:val="00A54760"/>
    <w:rsid w:val="00D4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D9F5FF79E5460AA65B8BB1871F73C3">
    <w:name w:val="E3D9F5FF79E5460AA65B8BB1871F73C3"/>
  </w:style>
  <w:style w:type="paragraph" w:customStyle="1" w:styleId="710A1579361946CAAD739FAE6D83A4F3">
    <w:name w:val="710A1579361946CAAD739FAE6D83A4F3"/>
  </w:style>
  <w:style w:type="paragraph" w:customStyle="1" w:styleId="AA0520B019EE44259C901412242F6615">
    <w:name w:val="AA0520B019EE44259C901412242F6615"/>
  </w:style>
  <w:style w:type="paragraph" w:customStyle="1" w:styleId="B4A653725E604993A5D2A06A2CEBB894">
    <w:name w:val="B4A653725E604993A5D2A06A2CEBB894"/>
  </w:style>
  <w:style w:type="paragraph" w:customStyle="1" w:styleId="F11398A580EE4A1BA44C175E3DB0AA1B">
    <w:name w:val="F11398A580EE4A1BA44C175E3DB0AA1B"/>
  </w:style>
  <w:style w:type="paragraph" w:customStyle="1" w:styleId="3194B61B397D40909AAAFF7879DB4211">
    <w:name w:val="3194B61B397D40909AAAFF7879DB4211"/>
  </w:style>
  <w:style w:type="paragraph" w:customStyle="1" w:styleId="F9E910B14C534EC0B6AA45F2BCAABCB6">
    <w:name w:val="F9E910B14C534EC0B6AA45F2BCAABCB6"/>
  </w:style>
  <w:style w:type="paragraph" w:customStyle="1" w:styleId="63BCD4070FD14BE39F79718928C3AD6A">
    <w:name w:val="63BCD4070FD14BE39F79718928C3AD6A"/>
  </w:style>
  <w:style w:type="paragraph" w:customStyle="1" w:styleId="6F018F2501DA4CBC81DC92365B82BA4B">
    <w:name w:val="6F018F2501DA4CBC81DC92365B82BA4B"/>
  </w:style>
  <w:style w:type="paragraph" w:customStyle="1" w:styleId="2456576C10C64B0DA03934FF16E2434B">
    <w:name w:val="2456576C10C64B0DA03934FF16E2434B"/>
  </w:style>
  <w:style w:type="paragraph" w:customStyle="1" w:styleId="758269BEBF25448CADD1993B57A45E53">
    <w:name w:val="758269BEBF25448CADD1993B57A45E53"/>
  </w:style>
  <w:style w:type="paragraph" w:customStyle="1" w:styleId="DE19DAA9403E4B99B064C8D4397201BB">
    <w:name w:val="DE19DAA9403E4B99B064C8D4397201BB"/>
  </w:style>
  <w:style w:type="character" w:styleId="PlaceholderText">
    <w:name w:val="Placeholder Text"/>
    <w:basedOn w:val="DefaultParagraphFont"/>
    <w:uiPriority w:val="99"/>
    <w:semiHidden/>
    <w:rsid w:val="0001430E"/>
    <w:rPr>
      <w:color w:val="808080"/>
    </w:rPr>
  </w:style>
  <w:style w:type="paragraph" w:customStyle="1" w:styleId="BE55C2B6CBC14468B8C3950BDBC57D6B">
    <w:name w:val="BE55C2B6CBC14468B8C3950BDBC57D6B"/>
  </w:style>
  <w:style w:type="paragraph" w:customStyle="1" w:styleId="2BFD1CE470CB461CA756CEBA60B0FE80">
    <w:name w:val="2BFD1CE470CB461CA756CEBA60B0FE80"/>
  </w:style>
  <w:style w:type="paragraph" w:customStyle="1" w:styleId="03980693F5954078B4D4FC0E804718A3">
    <w:name w:val="03980693F5954078B4D4FC0E804718A3"/>
  </w:style>
  <w:style w:type="paragraph" w:customStyle="1" w:styleId="E258F99179DF4A7695F5F3A55FC57E87">
    <w:name w:val="E258F99179DF4A7695F5F3A55FC57E87"/>
  </w:style>
  <w:style w:type="paragraph" w:customStyle="1" w:styleId="BB0D3792B9CB468AAF2BB0010AAF6D9E">
    <w:name w:val="BB0D3792B9CB468AAF2BB0010AAF6D9E"/>
  </w:style>
  <w:style w:type="paragraph" w:customStyle="1" w:styleId="E11A233FC9FB4E70B6358AF6A41968F1">
    <w:name w:val="E11A233FC9FB4E70B6358AF6A41968F1"/>
  </w:style>
  <w:style w:type="paragraph" w:customStyle="1" w:styleId="684A67D0AF0F48538F13306E9E73CCF9">
    <w:name w:val="684A67D0AF0F48538F13306E9E73CCF9"/>
  </w:style>
  <w:style w:type="paragraph" w:customStyle="1" w:styleId="43718F0F3C6A431184FBFA67377B4AFB">
    <w:name w:val="43718F0F3C6A431184FBFA67377B4AFB"/>
  </w:style>
  <w:style w:type="paragraph" w:customStyle="1" w:styleId="1B9E1D764A6F44038B8813B44962CB69">
    <w:name w:val="1B9E1D764A6F44038B8813B44962CB69"/>
  </w:style>
  <w:style w:type="paragraph" w:customStyle="1" w:styleId="9FFC231C66824F30B694AA86E59A15F4">
    <w:name w:val="9FFC231C66824F30B694AA86E59A15F4"/>
  </w:style>
  <w:style w:type="paragraph" w:customStyle="1" w:styleId="3914146BE58D4E5DBDB712769FB9D7F3">
    <w:name w:val="3914146BE58D4E5DBDB712769FB9D7F3"/>
  </w:style>
  <w:style w:type="paragraph" w:customStyle="1" w:styleId="CD889898881D4072ADEC1D7034881434">
    <w:name w:val="CD889898881D4072ADEC1D7034881434"/>
  </w:style>
  <w:style w:type="paragraph" w:customStyle="1" w:styleId="B0A71A00345F4FC899EDA11F26463E34">
    <w:name w:val="B0A71A00345F4FC899EDA11F26463E34"/>
  </w:style>
  <w:style w:type="paragraph" w:customStyle="1" w:styleId="5720F09EE77F4516977E11D837CEC5A4">
    <w:name w:val="5720F09EE77F4516977E11D837CEC5A4"/>
  </w:style>
  <w:style w:type="paragraph" w:customStyle="1" w:styleId="194BACDF960B467BBD6E772323722D6B">
    <w:name w:val="194BACDF960B467BBD6E772323722D6B"/>
  </w:style>
  <w:style w:type="paragraph" w:customStyle="1" w:styleId="B59C6A4D4EAE4FAE88260D150E69EFB4">
    <w:name w:val="B59C6A4D4EAE4FAE88260D150E69EFB4"/>
  </w:style>
  <w:style w:type="paragraph" w:customStyle="1" w:styleId="17A5D925022F4A3C85DE7A87BB3010D7">
    <w:name w:val="17A5D925022F4A3C85DE7A87BB3010D7"/>
  </w:style>
  <w:style w:type="paragraph" w:customStyle="1" w:styleId="D3D8486A5BF547F1876D4D891CF2945B">
    <w:name w:val="D3D8486A5BF547F1876D4D891CF2945B"/>
  </w:style>
  <w:style w:type="paragraph" w:customStyle="1" w:styleId="690ACA0C766441E68D8D6EA08D12EE34">
    <w:name w:val="690ACA0C766441E68D8D6EA08D12EE34"/>
  </w:style>
  <w:style w:type="paragraph" w:customStyle="1" w:styleId="0CAF10E806DB4F5592268EBC908B435F">
    <w:name w:val="0CAF10E806DB4F5592268EBC908B435F"/>
  </w:style>
  <w:style w:type="paragraph" w:customStyle="1" w:styleId="98B2151CBE4D482881ED7E8915024D9A">
    <w:name w:val="98B2151CBE4D482881ED7E8915024D9A"/>
  </w:style>
  <w:style w:type="paragraph" w:customStyle="1" w:styleId="D8B4EE6559D048DAAC504A64E33E37B9">
    <w:name w:val="D8B4EE6559D048DAAC504A64E33E37B9"/>
  </w:style>
  <w:style w:type="paragraph" w:customStyle="1" w:styleId="044241A870C0445CBD7FD0B686FB2788">
    <w:name w:val="044241A870C0445CBD7FD0B686FB2788"/>
  </w:style>
  <w:style w:type="paragraph" w:customStyle="1" w:styleId="1681DEF9B23F448C829431551FC8BE6E">
    <w:name w:val="1681DEF9B23F448C829431551FC8BE6E"/>
  </w:style>
  <w:style w:type="paragraph" w:customStyle="1" w:styleId="5E35D5F63A264C7AB6E2E535BB83C6F0">
    <w:name w:val="5E35D5F63A264C7AB6E2E535BB83C6F0"/>
  </w:style>
  <w:style w:type="paragraph" w:customStyle="1" w:styleId="3A73155297344EF996D7A770652DA170">
    <w:name w:val="3A73155297344EF996D7A770652DA170"/>
  </w:style>
  <w:style w:type="paragraph" w:customStyle="1" w:styleId="C186C6DF1747404688B37346D1FEFFAA">
    <w:name w:val="C186C6DF1747404688B37346D1FEFFAA"/>
  </w:style>
  <w:style w:type="paragraph" w:customStyle="1" w:styleId="2CEA75826F2B4D91B329C99B390B8F0F">
    <w:name w:val="2CEA75826F2B4D91B329C99B390B8F0F"/>
  </w:style>
  <w:style w:type="paragraph" w:customStyle="1" w:styleId="D7FC012C852C4851AD30145BB0ED0FA4">
    <w:name w:val="D7FC012C852C4851AD30145BB0ED0FA4"/>
  </w:style>
  <w:style w:type="paragraph" w:customStyle="1" w:styleId="BC009FF074FE416E9EB1E4D6F1D54A05">
    <w:name w:val="BC009FF074FE416E9EB1E4D6F1D54A05"/>
  </w:style>
  <w:style w:type="paragraph" w:customStyle="1" w:styleId="FCC2C40B0A0541D596476F3FF9D2E1F1">
    <w:name w:val="FCC2C40B0A0541D596476F3FF9D2E1F1"/>
  </w:style>
  <w:style w:type="paragraph" w:customStyle="1" w:styleId="C9E99726F9934249A63F2FB5D54B7C6C">
    <w:name w:val="C9E99726F9934249A63F2FB5D54B7C6C"/>
  </w:style>
  <w:style w:type="paragraph" w:customStyle="1" w:styleId="7DECB0EBD29542DE928CD9B15B5B5067">
    <w:name w:val="7DECB0EBD29542DE928CD9B15B5B5067"/>
  </w:style>
  <w:style w:type="paragraph" w:customStyle="1" w:styleId="26A7B43C52F140CAB6DB9A8DAB17ABCE">
    <w:name w:val="26A7B43C52F140CAB6DB9A8DAB17ABCE"/>
  </w:style>
  <w:style w:type="paragraph" w:customStyle="1" w:styleId="6B7E483A60C04128BB24672464F43372">
    <w:name w:val="6B7E483A60C04128BB24672464F43372"/>
  </w:style>
  <w:style w:type="paragraph" w:customStyle="1" w:styleId="3365127625EA443BBBF72F68391BE655">
    <w:name w:val="3365127625EA443BBBF72F68391BE655"/>
  </w:style>
  <w:style w:type="paragraph" w:customStyle="1" w:styleId="3374431D4716460F8BC26F14DA23B142">
    <w:name w:val="3374431D4716460F8BC26F14DA23B142"/>
  </w:style>
  <w:style w:type="paragraph" w:customStyle="1" w:styleId="840842703D74448D90DFA6C590E9BB33">
    <w:name w:val="840842703D74448D90DFA6C590E9BB33"/>
  </w:style>
  <w:style w:type="paragraph" w:customStyle="1" w:styleId="0024AEE259F941C29A856A314D5EE7D8">
    <w:name w:val="0024AEE259F941C29A856A314D5EE7D8"/>
  </w:style>
  <w:style w:type="paragraph" w:customStyle="1" w:styleId="0AD039AB00354AEDB4BA7C8A2EE70679">
    <w:name w:val="0AD039AB00354AEDB4BA7C8A2EE70679"/>
  </w:style>
  <w:style w:type="paragraph" w:styleId="Quote">
    <w:name w:val="Quote"/>
    <w:basedOn w:val="Normal"/>
    <w:next w:val="Normal"/>
    <w:link w:val="QuoteChar"/>
    <w:uiPriority w:val="29"/>
    <w:qFormat/>
    <w:rsid w:val="0081024F"/>
    <w:pPr>
      <w:spacing w:after="0" w:line="240" w:lineRule="auto"/>
    </w:pPr>
    <w:rPr>
      <w:rFonts w:asciiTheme="majorHAnsi" w:eastAsia="Times New Roman" w:hAnsiTheme="majorHAnsi" w:cs="Arial"/>
      <w:i/>
      <w:iCs/>
      <w:kern w:val="24"/>
      <w:szCs w:val="16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81024F"/>
    <w:rPr>
      <w:rFonts w:asciiTheme="majorHAnsi" w:eastAsia="Times New Roman" w:hAnsiTheme="majorHAnsi" w:cs="Arial"/>
      <w:i/>
      <w:iCs/>
      <w:kern w:val="24"/>
      <w:szCs w:val="16"/>
      <w:lang w:val="en-US" w:eastAsia="en-US"/>
    </w:rPr>
  </w:style>
  <w:style w:type="paragraph" w:customStyle="1" w:styleId="A419610835614A3C9234311C6E7A6475">
    <w:name w:val="A419610835614A3C9234311C6E7A6475"/>
  </w:style>
  <w:style w:type="paragraph" w:customStyle="1" w:styleId="786BA2CBB4D54752BFDF671A344EC1F2">
    <w:name w:val="786BA2CBB4D54752BFDF671A344EC1F2"/>
    <w:rsid w:val="0081024F"/>
  </w:style>
  <w:style w:type="paragraph" w:customStyle="1" w:styleId="F3F6A2E40A064461B31F19D14E3AFA45">
    <w:name w:val="F3F6A2E40A064461B31F19D14E3AFA45"/>
    <w:rsid w:val="0081024F"/>
  </w:style>
  <w:style w:type="paragraph" w:customStyle="1" w:styleId="0DCF82C4615448EB9D17EB870E07AAB1">
    <w:name w:val="0DCF82C4615448EB9D17EB870E07AAB1"/>
    <w:rsid w:val="0081024F"/>
  </w:style>
  <w:style w:type="paragraph" w:customStyle="1" w:styleId="B52640439FAB440C9AB26C9B04ADAD01">
    <w:name w:val="B52640439FAB440C9AB26C9B04ADAD01"/>
    <w:rsid w:val="0081024F"/>
  </w:style>
  <w:style w:type="paragraph" w:customStyle="1" w:styleId="939555D814294EF491D6F12057F304E2">
    <w:name w:val="939555D814294EF491D6F12057F304E2"/>
    <w:rsid w:val="0081024F"/>
  </w:style>
  <w:style w:type="paragraph" w:customStyle="1" w:styleId="D4741252A7034DB9A668BA308D51AA20">
    <w:name w:val="D4741252A7034DB9A668BA308D51AA20"/>
    <w:rsid w:val="0081024F"/>
  </w:style>
  <w:style w:type="paragraph" w:customStyle="1" w:styleId="7BAB757EAC6F4A499C9109F908A0FB63">
    <w:name w:val="7BAB757EAC6F4A499C9109F908A0FB63"/>
    <w:rsid w:val="0081024F"/>
  </w:style>
  <w:style w:type="paragraph" w:customStyle="1" w:styleId="12FE7AB0F1234C9D9DFF14C73FFEB6CA">
    <w:name w:val="12FE7AB0F1234C9D9DFF14C73FFEB6CA"/>
    <w:rsid w:val="0081024F"/>
  </w:style>
  <w:style w:type="paragraph" w:customStyle="1" w:styleId="BC65244421D14AF9AE5DC27B1A791BD9">
    <w:name w:val="BC65244421D14AF9AE5DC27B1A791BD9"/>
    <w:rsid w:val="0081024F"/>
  </w:style>
  <w:style w:type="paragraph" w:customStyle="1" w:styleId="7A2EA4ADD71D48C1810F9C8975C5BA91">
    <w:name w:val="7A2EA4ADD71D48C1810F9C8975C5BA91"/>
    <w:rsid w:val="0081024F"/>
  </w:style>
  <w:style w:type="paragraph" w:customStyle="1" w:styleId="8C5E8BC817C542EBB4559589AB3F02EE">
    <w:name w:val="8C5E8BC817C542EBB4559589AB3F02EE"/>
    <w:rsid w:val="0081024F"/>
  </w:style>
  <w:style w:type="paragraph" w:customStyle="1" w:styleId="07F5165E5A884C1A855008DB5425E2C0">
    <w:name w:val="07F5165E5A884C1A855008DB5425E2C0"/>
    <w:rsid w:val="0081024F"/>
  </w:style>
  <w:style w:type="paragraph" w:customStyle="1" w:styleId="102E2130A5CA4103ADD1AB1150125418">
    <w:name w:val="102E2130A5CA4103ADD1AB1150125418"/>
    <w:rsid w:val="0081024F"/>
  </w:style>
  <w:style w:type="paragraph" w:customStyle="1" w:styleId="6126D86F5A4045398F8FA863825A8A80">
    <w:name w:val="6126D86F5A4045398F8FA863825A8A80"/>
    <w:rsid w:val="0081024F"/>
  </w:style>
  <w:style w:type="paragraph" w:customStyle="1" w:styleId="C10210F8616A45B1A25538C8047AC543">
    <w:name w:val="C10210F8616A45B1A25538C8047AC543"/>
    <w:rsid w:val="0081024F"/>
  </w:style>
  <w:style w:type="paragraph" w:customStyle="1" w:styleId="BDC5A1256D214F87BA857A734B21140B">
    <w:name w:val="BDC5A1256D214F87BA857A734B21140B"/>
    <w:rsid w:val="0081024F"/>
  </w:style>
  <w:style w:type="paragraph" w:customStyle="1" w:styleId="CD1DE1EC686D488287F14A3C7A9330BD">
    <w:name w:val="CD1DE1EC686D488287F14A3C7A9330BD"/>
    <w:rsid w:val="0081024F"/>
  </w:style>
  <w:style w:type="paragraph" w:customStyle="1" w:styleId="112A173ACB6F4169BD9EC3E95DD06780">
    <w:name w:val="112A173ACB6F4169BD9EC3E95DD06780"/>
    <w:rsid w:val="0081024F"/>
  </w:style>
  <w:style w:type="paragraph" w:customStyle="1" w:styleId="A2E2DA031F3B41219F517AF1C122CABB">
    <w:name w:val="A2E2DA031F3B41219F517AF1C122CABB"/>
    <w:rsid w:val="0081024F"/>
  </w:style>
  <w:style w:type="paragraph" w:customStyle="1" w:styleId="33FBF341D20C43AE8B3439991766D54F">
    <w:name w:val="33FBF341D20C43AE8B3439991766D54F"/>
    <w:rsid w:val="0081024F"/>
  </w:style>
  <w:style w:type="paragraph" w:customStyle="1" w:styleId="E5B150FE49804EC38CDA1F7072547E92">
    <w:name w:val="E5B150FE49804EC38CDA1F7072547E92"/>
    <w:rsid w:val="0081024F"/>
  </w:style>
  <w:style w:type="paragraph" w:customStyle="1" w:styleId="B58BB4EE4D6443E2B5132208D566C363">
    <w:name w:val="B58BB4EE4D6443E2B5132208D566C363"/>
    <w:rsid w:val="0081024F"/>
  </w:style>
  <w:style w:type="paragraph" w:customStyle="1" w:styleId="C0AE1770651949ACA3C8DD6F3E36DB70">
    <w:name w:val="C0AE1770651949ACA3C8DD6F3E36DB70"/>
    <w:rsid w:val="0081024F"/>
  </w:style>
  <w:style w:type="paragraph" w:customStyle="1" w:styleId="2B6B340DD4584B37AB088A8F31A61094">
    <w:name w:val="2B6B340DD4584B37AB088A8F31A61094"/>
    <w:rsid w:val="0081024F"/>
  </w:style>
  <w:style w:type="paragraph" w:customStyle="1" w:styleId="6BB319C60854406BA06E1E12ED16762E">
    <w:name w:val="6BB319C60854406BA06E1E12ED16762E"/>
    <w:rsid w:val="0081024F"/>
  </w:style>
  <w:style w:type="paragraph" w:customStyle="1" w:styleId="8EF6E5FB502047EB902629318AAB4170">
    <w:name w:val="8EF6E5FB502047EB902629318AAB4170"/>
    <w:rsid w:val="0081024F"/>
  </w:style>
  <w:style w:type="paragraph" w:customStyle="1" w:styleId="8B22933E4C354B329E0D96C88802441C">
    <w:name w:val="8B22933E4C354B329E0D96C88802441C"/>
    <w:rsid w:val="0081024F"/>
  </w:style>
  <w:style w:type="paragraph" w:customStyle="1" w:styleId="04B40666D5FA40A1AA311987B2384403">
    <w:name w:val="04B40666D5FA40A1AA311987B2384403"/>
    <w:rsid w:val="0081024F"/>
  </w:style>
  <w:style w:type="paragraph" w:customStyle="1" w:styleId="7854529FED304702A48961C92A29DB85">
    <w:name w:val="7854529FED304702A48961C92A29DB85"/>
    <w:rsid w:val="0081024F"/>
  </w:style>
  <w:style w:type="paragraph" w:customStyle="1" w:styleId="EF5530AF818649E6ACC797BD72F494B0">
    <w:name w:val="EF5530AF818649E6ACC797BD72F494B0"/>
    <w:rsid w:val="0081024F"/>
  </w:style>
  <w:style w:type="paragraph" w:customStyle="1" w:styleId="663F578DECA74EEFBF026B88998C5F65">
    <w:name w:val="663F578DECA74EEFBF026B88998C5F65"/>
    <w:rsid w:val="0081024F"/>
  </w:style>
  <w:style w:type="paragraph" w:customStyle="1" w:styleId="5FE92BF18F81450F8BD37A460AEC54B5">
    <w:name w:val="5FE92BF18F81450F8BD37A460AEC54B5"/>
    <w:rsid w:val="0081024F"/>
  </w:style>
  <w:style w:type="paragraph" w:customStyle="1" w:styleId="78107FE3342C467D854B8FF9FF66A755">
    <w:name w:val="78107FE3342C467D854B8FF9FF66A755"/>
    <w:rsid w:val="0081024F"/>
  </w:style>
  <w:style w:type="paragraph" w:customStyle="1" w:styleId="02A929B2A31A4F87BBF39286A5A7C53B">
    <w:name w:val="02A929B2A31A4F87BBF39286A5A7C53B"/>
    <w:rsid w:val="0081024F"/>
  </w:style>
  <w:style w:type="paragraph" w:customStyle="1" w:styleId="5ABB0145111F4CA1A62CAC6146FA31B9">
    <w:name w:val="5ABB0145111F4CA1A62CAC6146FA31B9"/>
    <w:rsid w:val="0081024F"/>
  </w:style>
  <w:style w:type="paragraph" w:customStyle="1" w:styleId="D4A26E4F30F447C6ABBAD5D1A04337CE">
    <w:name w:val="D4A26E4F30F447C6ABBAD5D1A04337CE"/>
    <w:rsid w:val="0081024F"/>
  </w:style>
  <w:style w:type="paragraph" w:customStyle="1" w:styleId="3A7472BAEC5749189F8F2A79EFA732D9">
    <w:name w:val="3A7472BAEC5749189F8F2A79EFA732D9"/>
    <w:rsid w:val="0081024F"/>
  </w:style>
  <w:style w:type="paragraph" w:customStyle="1" w:styleId="2AA6588213854BDFB0DFFB772D0F6DDF">
    <w:name w:val="2AA6588213854BDFB0DFFB772D0F6DDF"/>
    <w:rsid w:val="0081024F"/>
  </w:style>
  <w:style w:type="paragraph" w:customStyle="1" w:styleId="D5986E6DBB594847873B2448B4342E78">
    <w:name w:val="D5986E6DBB594847873B2448B4342E78"/>
    <w:rsid w:val="0081024F"/>
  </w:style>
  <w:style w:type="paragraph" w:customStyle="1" w:styleId="3AE9F04DFB814A23A4BB91C2C90DB8B1">
    <w:name w:val="3AE9F04DFB814A23A4BB91C2C90DB8B1"/>
    <w:rsid w:val="0081024F"/>
  </w:style>
  <w:style w:type="paragraph" w:customStyle="1" w:styleId="680953185A8B4ED489379C126255770C">
    <w:name w:val="680953185A8B4ED489379C126255770C"/>
    <w:rsid w:val="0081024F"/>
  </w:style>
  <w:style w:type="paragraph" w:customStyle="1" w:styleId="9F62B2B4CDDE48FAA21D38F1315C1F72">
    <w:name w:val="9F62B2B4CDDE48FAA21D38F1315C1F72"/>
    <w:rsid w:val="0081024F"/>
  </w:style>
  <w:style w:type="paragraph" w:customStyle="1" w:styleId="218516C789724FCDAE2A17E3C68EB029">
    <w:name w:val="218516C789724FCDAE2A17E3C68EB029"/>
    <w:rsid w:val="0081024F"/>
  </w:style>
  <w:style w:type="paragraph" w:customStyle="1" w:styleId="31E81AAA113C47E08D8E6D58BCA59EC1">
    <w:name w:val="31E81AAA113C47E08D8E6D58BCA59EC1"/>
    <w:rsid w:val="0081024F"/>
  </w:style>
  <w:style w:type="paragraph" w:customStyle="1" w:styleId="D607992ABDDC4B2B9F35CDFDD2DE4C30">
    <w:name w:val="D607992ABDDC4B2B9F35CDFDD2DE4C30"/>
    <w:rsid w:val="0081024F"/>
  </w:style>
  <w:style w:type="paragraph" w:customStyle="1" w:styleId="3563DC347DF0471A865C567D15061A52">
    <w:name w:val="3563DC347DF0471A865C567D15061A52"/>
    <w:rsid w:val="0081024F"/>
  </w:style>
  <w:style w:type="paragraph" w:customStyle="1" w:styleId="1D2B8FCE10BA4DAFA728683B2C9F6810">
    <w:name w:val="1D2B8FCE10BA4DAFA728683B2C9F6810"/>
    <w:rsid w:val="0081024F"/>
  </w:style>
  <w:style w:type="paragraph" w:customStyle="1" w:styleId="C4875BAB347248909439DAECF131AE3A">
    <w:name w:val="C4875BAB347248909439DAECF131AE3A"/>
    <w:rsid w:val="0081024F"/>
  </w:style>
  <w:style w:type="paragraph" w:customStyle="1" w:styleId="F19377D1C7F54FD587383533222D0048">
    <w:name w:val="F19377D1C7F54FD587383533222D0048"/>
    <w:rsid w:val="0081024F"/>
  </w:style>
  <w:style w:type="paragraph" w:customStyle="1" w:styleId="500A38282A54460E9003F4908C91C25A">
    <w:name w:val="500A38282A54460E9003F4908C91C25A"/>
    <w:rsid w:val="0081024F"/>
  </w:style>
  <w:style w:type="paragraph" w:customStyle="1" w:styleId="40B979DFC9CE424F96AB894F7A2E549D">
    <w:name w:val="40B979DFC9CE424F96AB894F7A2E549D"/>
    <w:rsid w:val="0081024F"/>
  </w:style>
  <w:style w:type="paragraph" w:customStyle="1" w:styleId="A7F6DCE68E074B0E997B7310FC4F6221">
    <w:name w:val="A7F6DCE68E074B0E997B7310FC4F6221"/>
    <w:rsid w:val="0081024F"/>
  </w:style>
  <w:style w:type="paragraph" w:customStyle="1" w:styleId="5972D801265842DABD4554CA84791B09">
    <w:name w:val="5972D801265842DABD4554CA84791B09"/>
    <w:rsid w:val="0081024F"/>
  </w:style>
  <w:style w:type="paragraph" w:customStyle="1" w:styleId="01CF3C1A950C496093AC33F503666C54">
    <w:name w:val="01CF3C1A950C496093AC33F503666C54"/>
    <w:rsid w:val="0081024F"/>
  </w:style>
  <w:style w:type="paragraph" w:customStyle="1" w:styleId="B71E92AC2C5946CAB5E146D702859BD2">
    <w:name w:val="B71E92AC2C5946CAB5E146D702859BD2"/>
    <w:rsid w:val="0081024F"/>
  </w:style>
  <w:style w:type="paragraph" w:customStyle="1" w:styleId="55C62F8DC23C4CA890E80FA30CD522C2">
    <w:name w:val="55C62F8DC23C4CA890E80FA30CD522C2"/>
    <w:rsid w:val="0081024F"/>
  </w:style>
  <w:style w:type="paragraph" w:customStyle="1" w:styleId="8E23114172CD4663B0D1870FC16813B6">
    <w:name w:val="8E23114172CD4663B0D1870FC16813B6"/>
    <w:rsid w:val="0081024F"/>
  </w:style>
  <w:style w:type="paragraph" w:customStyle="1" w:styleId="F0BDC26CE75B4DDA81E5C7A744FF84CD">
    <w:name w:val="F0BDC26CE75B4DDA81E5C7A744FF84CD"/>
    <w:rsid w:val="0081024F"/>
  </w:style>
  <w:style w:type="paragraph" w:customStyle="1" w:styleId="E722E7DC98C14DBEBFCDA267CDE1362C">
    <w:name w:val="E722E7DC98C14DBEBFCDA267CDE1362C"/>
    <w:rsid w:val="0081024F"/>
  </w:style>
  <w:style w:type="paragraph" w:customStyle="1" w:styleId="4AA1A31D63BA4AABA77FF2E073738D8C">
    <w:name w:val="4AA1A31D63BA4AABA77FF2E073738D8C"/>
    <w:rsid w:val="0081024F"/>
  </w:style>
  <w:style w:type="paragraph" w:customStyle="1" w:styleId="152B87E0A60F4238B2F89C5CCA3674ED">
    <w:name w:val="152B87E0A60F4238B2F89C5CCA3674ED"/>
    <w:rsid w:val="0081024F"/>
  </w:style>
  <w:style w:type="paragraph" w:customStyle="1" w:styleId="CCB24320498C4B64BD58E3A1BE91260F">
    <w:name w:val="CCB24320498C4B64BD58E3A1BE91260F"/>
    <w:rsid w:val="0081024F"/>
  </w:style>
  <w:style w:type="paragraph" w:customStyle="1" w:styleId="6B720A7517D24E5D8BD24B305DCAAA7F">
    <w:name w:val="6B720A7517D24E5D8BD24B305DCAAA7F"/>
    <w:rsid w:val="0081024F"/>
  </w:style>
  <w:style w:type="paragraph" w:customStyle="1" w:styleId="DB5F6B7EB3594FC2AD2DFA9AA67E7F4D">
    <w:name w:val="DB5F6B7EB3594FC2AD2DFA9AA67E7F4D"/>
    <w:rsid w:val="0081024F"/>
  </w:style>
  <w:style w:type="paragraph" w:customStyle="1" w:styleId="67FF98D8FBC042439B84C5748FBE25FF">
    <w:name w:val="67FF98D8FBC042439B84C5748FBE25FF"/>
    <w:rsid w:val="0081024F"/>
  </w:style>
  <w:style w:type="paragraph" w:customStyle="1" w:styleId="A57116D54DBC4A5B89C3799A6AC3CB4B">
    <w:name w:val="A57116D54DBC4A5B89C3799A6AC3CB4B"/>
    <w:rsid w:val="0081024F"/>
  </w:style>
  <w:style w:type="paragraph" w:customStyle="1" w:styleId="7E36D432B55A48FAA556D5D32ADF28B3">
    <w:name w:val="7E36D432B55A48FAA556D5D32ADF28B3"/>
    <w:rsid w:val="0081024F"/>
  </w:style>
  <w:style w:type="paragraph" w:customStyle="1" w:styleId="6B0DA82CC262480A88FD7E895FEC2CA4">
    <w:name w:val="6B0DA82CC262480A88FD7E895FEC2CA4"/>
    <w:rsid w:val="0081024F"/>
  </w:style>
  <w:style w:type="paragraph" w:customStyle="1" w:styleId="830C57A19EE24B34B3DB12D5E857665D">
    <w:name w:val="830C57A19EE24B34B3DB12D5E857665D"/>
    <w:rsid w:val="0081024F"/>
  </w:style>
  <w:style w:type="paragraph" w:customStyle="1" w:styleId="ABD573BA413C41A5BCA00AE517EEFCE3">
    <w:name w:val="ABD573BA413C41A5BCA00AE517EEFCE3"/>
    <w:rsid w:val="0081024F"/>
  </w:style>
  <w:style w:type="paragraph" w:customStyle="1" w:styleId="D2387AA4AA9C45DFBE0A693B3DF46E71">
    <w:name w:val="D2387AA4AA9C45DFBE0A693B3DF46E71"/>
    <w:rsid w:val="0081024F"/>
  </w:style>
  <w:style w:type="paragraph" w:customStyle="1" w:styleId="514A7626BD4346DFAF5DD6B5F03D6035">
    <w:name w:val="514A7626BD4346DFAF5DD6B5F03D6035"/>
    <w:rsid w:val="0081024F"/>
  </w:style>
  <w:style w:type="paragraph" w:customStyle="1" w:styleId="8BAA1A191C244742B57F9522B41A99B5">
    <w:name w:val="8BAA1A191C244742B57F9522B41A99B5"/>
    <w:rsid w:val="0081024F"/>
  </w:style>
  <w:style w:type="paragraph" w:customStyle="1" w:styleId="437D83DA4DFF4F68A2AC14917694424F">
    <w:name w:val="437D83DA4DFF4F68A2AC14917694424F"/>
    <w:rsid w:val="0081024F"/>
  </w:style>
  <w:style w:type="paragraph" w:customStyle="1" w:styleId="E4CCE380940749A386BDD0D103F5D38D">
    <w:name w:val="E4CCE380940749A386BDD0D103F5D38D"/>
    <w:rsid w:val="0081024F"/>
  </w:style>
  <w:style w:type="paragraph" w:customStyle="1" w:styleId="747F0409F31E4255BB0A8630D73CE755">
    <w:name w:val="747F0409F31E4255BB0A8630D73CE755"/>
    <w:rsid w:val="0081024F"/>
  </w:style>
  <w:style w:type="paragraph" w:customStyle="1" w:styleId="8CE2117D99924047866F6047311C7EE7">
    <w:name w:val="8CE2117D99924047866F6047311C7EE7"/>
    <w:rsid w:val="0081024F"/>
  </w:style>
  <w:style w:type="paragraph" w:customStyle="1" w:styleId="F2A6CB3320B547E1B347DE47EF7B0B86">
    <w:name w:val="F2A6CB3320B547E1B347DE47EF7B0B86"/>
    <w:rsid w:val="0081024F"/>
  </w:style>
  <w:style w:type="paragraph" w:customStyle="1" w:styleId="C3CE0BA3B3BE4055B249077966D6DA3B">
    <w:name w:val="C3CE0BA3B3BE4055B249077966D6DA3B"/>
    <w:rsid w:val="0081024F"/>
  </w:style>
  <w:style w:type="paragraph" w:customStyle="1" w:styleId="0BDCD50B930E4E0BBD4606D579CB00BE">
    <w:name w:val="0BDCD50B930E4E0BBD4606D579CB00BE"/>
    <w:rsid w:val="0081024F"/>
  </w:style>
  <w:style w:type="paragraph" w:customStyle="1" w:styleId="75B43A3044AB4F71803E8B92D105A04A">
    <w:name w:val="75B43A3044AB4F71803E8B92D105A04A"/>
    <w:rsid w:val="0081024F"/>
  </w:style>
  <w:style w:type="paragraph" w:customStyle="1" w:styleId="54763171711E4996A3026EC3A5E73636">
    <w:name w:val="54763171711E4996A3026EC3A5E73636"/>
    <w:rsid w:val="0081024F"/>
  </w:style>
  <w:style w:type="paragraph" w:customStyle="1" w:styleId="3D55E841C1F945A680086BD3D3443246">
    <w:name w:val="3D55E841C1F945A680086BD3D3443246"/>
    <w:rsid w:val="0081024F"/>
  </w:style>
  <w:style w:type="paragraph" w:customStyle="1" w:styleId="5CACE1EF29124992B9E05267A1B0190E">
    <w:name w:val="5CACE1EF29124992B9E05267A1B0190E"/>
    <w:rsid w:val="0081024F"/>
  </w:style>
  <w:style w:type="paragraph" w:customStyle="1" w:styleId="A6B24B17CC864938816B1ADF8E72F6E2">
    <w:name w:val="A6B24B17CC864938816B1ADF8E72F6E2"/>
    <w:rsid w:val="0081024F"/>
  </w:style>
  <w:style w:type="paragraph" w:customStyle="1" w:styleId="1C3864BCCCE549209C32018435D943A6">
    <w:name w:val="1C3864BCCCE549209C32018435D943A6"/>
    <w:rsid w:val="0081024F"/>
  </w:style>
  <w:style w:type="paragraph" w:customStyle="1" w:styleId="57F9C1B6A7D44B44B4EAC6B4DE3042B7">
    <w:name w:val="57F9C1B6A7D44B44B4EAC6B4DE3042B7"/>
    <w:rsid w:val="0081024F"/>
  </w:style>
  <w:style w:type="paragraph" w:customStyle="1" w:styleId="C7C7B6EECC3944F0ABABC80AC9CD9190">
    <w:name w:val="C7C7B6EECC3944F0ABABC80AC9CD9190"/>
    <w:rsid w:val="0081024F"/>
  </w:style>
  <w:style w:type="paragraph" w:customStyle="1" w:styleId="49979CD89FBA49DAA8799F1CC079D2ED">
    <w:name w:val="49979CD89FBA49DAA8799F1CC079D2ED"/>
    <w:rsid w:val="0081024F"/>
  </w:style>
  <w:style w:type="paragraph" w:customStyle="1" w:styleId="1BF1F1B4C8CF47CBB8A2536224FFF8F8">
    <w:name w:val="1BF1F1B4C8CF47CBB8A2536224FFF8F8"/>
    <w:rsid w:val="0081024F"/>
  </w:style>
  <w:style w:type="paragraph" w:customStyle="1" w:styleId="D22D9BA91F384CED9C06E4484382151F">
    <w:name w:val="D22D9BA91F384CED9C06E4484382151F"/>
    <w:rsid w:val="0081024F"/>
  </w:style>
  <w:style w:type="paragraph" w:customStyle="1" w:styleId="77BE1721B2FF42ECBCB49F6C611175C1">
    <w:name w:val="77BE1721B2FF42ECBCB49F6C611175C1"/>
    <w:rsid w:val="0081024F"/>
  </w:style>
  <w:style w:type="paragraph" w:customStyle="1" w:styleId="32AFAA63EFF646DD94020E9CCF8989AD">
    <w:name w:val="32AFAA63EFF646DD94020E9CCF8989AD"/>
    <w:rsid w:val="0081024F"/>
  </w:style>
  <w:style w:type="paragraph" w:customStyle="1" w:styleId="92C8BBF6F3D14463B36468A07EC7F2AB">
    <w:name w:val="92C8BBF6F3D14463B36468A07EC7F2AB"/>
    <w:rsid w:val="0081024F"/>
  </w:style>
  <w:style w:type="paragraph" w:customStyle="1" w:styleId="E92A0D7CE8A64822A28548D7072E721B">
    <w:name w:val="E92A0D7CE8A64822A28548D7072E721B"/>
    <w:rsid w:val="0081024F"/>
  </w:style>
  <w:style w:type="paragraph" w:customStyle="1" w:styleId="1DB28CFF2F144811AF4978DE598C69F4">
    <w:name w:val="1DB28CFF2F144811AF4978DE598C69F4"/>
    <w:rsid w:val="0081024F"/>
  </w:style>
  <w:style w:type="paragraph" w:customStyle="1" w:styleId="E410AF1B93164C78A5448BF5050B7BCD">
    <w:name w:val="E410AF1B93164C78A5448BF5050B7BCD"/>
    <w:rsid w:val="0081024F"/>
  </w:style>
  <w:style w:type="paragraph" w:customStyle="1" w:styleId="FDA17AA0080E42B8AAE318EA973E9CFD">
    <w:name w:val="FDA17AA0080E42B8AAE318EA973E9CFD"/>
    <w:rsid w:val="0081024F"/>
  </w:style>
  <w:style w:type="paragraph" w:customStyle="1" w:styleId="D6C7A9B6187C47DA935A207BF646BE06">
    <w:name w:val="D6C7A9B6187C47DA935A207BF646BE06"/>
    <w:rsid w:val="0081024F"/>
  </w:style>
  <w:style w:type="paragraph" w:customStyle="1" w:styleId="2F0C3CE51F9D4058BE71288CAAEBD52C">
    <w:name w:val="2F0C3CE51F9D4058BE71288CAAEBD52C"/>
    <w:rsid w:val="0081024F"/>
  </w:style>
  <w:style w:type="paragraph" w:customStyle="1" w:styleId="57D79B1DE4FD483EBE7BB9665390D23F">
    <w:name w:val="57D79B1DE4FD483EBE7BB9665390D23F"/>
    <w:rsid w:val="0081024F"/>
  </w:style>
  <w:style w:type="paragraph" w:customStyle="1" w:styleId="B283744A8EA2451FBBA815F1ED335353">
    <w:name w:val="B283744A8EA2451FBBA815F1ED335353"/>
    <w:rsid w:val="0081024F"/>
  </w:style>
  <w:style w:type="paragraph" w:customStyle="1" w:styleId="6AF1D0AE4034421A8F1D6777591AC2A1">
    <w:name w:val="6AF1D0AE4034421A8F1D6777591AC2A1"/>
    <w:rsid w:val="0081024F"/>
  </w:style>
  <w:style w:type="paragraph" w:customStyle="1" w:styleId="2433E4937C72472581EFB2C9BCDB7EB4">
    <w:name w:val="2433E4937C72472581EFB2C9BCDB7EB4"/>
    <w:rsid w:val="0081024F"/>
  </w:style>
  <w:style w:type="paragraph" w:customStyle="1" w:styleId="DCD6108C92B94772A953DE09D291817F">
    <w:name w:val="DCD6108C92B94772A953DE09D291817F"/>
    <w:rsid w:val="0081024F"/>
  </w:style>
  <w:style w:type="paragraph" w:customStyle="1" w:styleId="9EDD63DC7B4E413B8550F4F6E599C168">
    <w:name w:val="9EDD63DC7B4E413B8550F4F6E599C168"/>
    <w:rsid w:val="0081024F"/>
  </w:style>
  <w:style w:type="paragraph" w:customStyle="1" w:styleId="A19F957DBE0E4BA9AC068258F2C9CF86">
    <w:name w:val="A19F957DBE0E4BA9AC068258F2C9CF86"/>
    <w:rsid w:val="0081024F"/>
  </w:style>
  <w:style w:type="paragraph" w:customStyle="1" w:styleId="BCE7F3CFE8884165AA669CD501AFC78C">
    <w:name w:val="BCE7F3CFE8884165AA669CD501AFC78C"/>
    <w:rsid w:val="0081024F"/>
  </w:style>
  <w:style w:type="paragraph" w:customStyle="1" w:styleId="0A16E593BBE2464280EC5A4980584686">
    <w:name w:val="0A16E593BBE2464280EC5A4980584686"/>
    <w:rsid w:val="0081024F"/>
  </w:style>
  <w:style w:type="paragraph" w:customStyle="1" w:styleId="3F22ED238EB04584A3DD52607FA70A53">
    <w:name w:val="3F22ED238EB04584A3DD52607FA70A53"/>
    <w:rsid w:val="0081024F"/>
  </w:style>
  <w:style w:type="paragraph" w:customStyle="1" w:styleId="E56F6C1DDCC442799DF01CF10DA772DB">
    <w:name w:val="E56F6C1DDCC442799DF01CF10DA772DB"/>
    <w:rsid w:val="0081024F"/>
  </w:style>
  <w:style w:type="paragraph" w:customStyle="1" w:styleId="6D0CAEFCBDFF4357A1E33C2803623C63">
    <w:name w:val="6D0CAEFCBDFF4357A1E33C2803623C63"/>
    <w:rsid w:val="0081024F"/>
  </w:style>
  <w:style w:type="paragraph" w:customStyle="1" w:styleId="10D61E6C05C9426481612282515DC3A7">
    <w:name w:val="10D61E6C05C9426481612282515DC3A7"/>
    <w:rsid w:val="0081024F"/>
  </w:style>
  <w:style w:type="paragraph" w:customStyle="1" w:styleId="026CDD8200A7425D8A59F44D04DBCF83">
    <w:name w:val="026CDD8200A7425D8A59F44D04DBCF83"/>
    <w:rsid w:val="0081024F"/>
  </w:style>
  <w:style w:type="paragraph" w:customStyle="1" w:styleId="EDEE21ED8D9B46858CF38857CB103593">
    <w:name w:val="EDEE21ED8D9B46858CF38857CB103593"/>
    <w:rsid w:val="0081024F"/>
  </w:style>
  <w:style w:type="paragraph" w:customStyle="1" w:styleId="EEAB451933A34F61A8BD9D55C81F0F2F">
    <w:name w:val="EEAB451933A34F61A8BD9D55C81F0F2F"/>
    <w:rsid w:val="0081024F"/>
  </w:style>
  <w:style w:type="paragraph" w:customStyle="1" w:styleId="776631E2898B4CE2B7C4DE0BB102899C">
    <w:name w:val="776631E2898B4CE2B7C4DE0BB102899C"/>
    <w:rsid w:val="0081024F"/>
  </w:style>
  <w:style w:type="paragraph" w:customStyle="1" w:styleId="AC04A65C2C2D4762896BCFAA35D53FD0">
    <w:name w:val="AC04A65C2C2D4762896BCFAA35D53FD0"/>
    <w:rsid w:val="0081024F"/>
  </w:style>
  <w:style w:type="paragraph" w:customStyle="1" w:styleId="19FC7B5AA6A24D97850D5BF923598F3D">
    <w:name w:val="19FC7B5AA6A24D97850D5BF923598F3D"/>
    <w:rsid w:val="0081024F"/>
  </w:style>
  <w:style w:type="paragraph" w:customStyle="1" w:styleId="F1B9A972778D42F694D547519199D523">
    <w:name w:val="F1B9A972778D42F694D547519199D523"/>
    <w:rsid w:val="0081024F"/>
  </w:style>
  <w:style w:type="paragraph" w:customStyle="1" w:styleId="16F79FD52AD141D8A901E5D16F049152">
    <w:name w:val="16F79FD52AD141D8A901E5D16F049152"/>
    <w:rsid w:val="0081024F"/>
  </w:style>
  <w:style w:type="paragraph" w:customStyle="1" w:styleId="790BF07B0CAA495988952E5784E68578">
    <w:name w:val="790BF07B0CAA495988952E5784E68578"/>
    <w:rsid w:val="0081024F"/>
  </w:style>
  <w:style w:type="paragraph" w:customStyle="1" w:styleId="46A54CCE3376422B9622CD7BCF121CC8">
    <w:name w:val="46A54CCE3376422B9622CD7BCF121CC8"/>
    <w:rsid w:val="0081024F"/>
  </w:style>
  <w:style w:type="paragraph" w:customStyle="1" w:styleId="DBFD7537A3D14F47BE67550610C39A02">
    <w:name w:val="DBFD7537A3D14F47BE67550610C39A02"/>
    <w:rsid w:val="0081024F"/>
  </w:style>
  <w:style w:type="paragraph" w:customStyle="1" w:styleId="9AA810C415A44AD9AF877A9621449CA4">
    <w:name w:val="9AA810C415A44AD9AF877A9621449CA4"/>
    <w:rsid w:val="0081024F"/>
  </w:style>
  <w:style w:type="paragraph" w:customStyle="1" w:styleId="5A15AFE0DC20490E9DFB1619F6CB6D9A">
    <w:name w:val="5A15AFE0DC20490E9DFB1619F6CB6D9A"/>
    <w:rsid w:val="0081024F"/>
  </w:style>
  <w:style w:type="paragraph" w:customStyle="1" w:styleId="DCCCA4EDC4B248A395D8B97A599AC2DA">
    <w:name w:val="DCCCA4EDC4B248A395D8B97A599AC2DA"/>
    <w:rsid w:val="0081024F"/>
  </w:style>
  <w:style w:type="paragraph" w:customStyle="1" w:styleId="6099A50781FF4FA0BB9DD60CB4A3EC0B">
    <w:name w:val="6099A50781FF4FA0BB9DD60CB4A3EC0B"/>
    <w:rsid w:val="0081024F"/>
  </w:style>
  <w:style w:type="paragraph" w:customStyle="1" w:styleId="3152E468D6774C948FD0D31110F27C0C">
    <w:name w:val="3152E468D6774C948FD0D31110F27C0C"/>
    <w:rsid w:val="0081024F"/>
  </w:style>
  <w:style w:type="paragraph" w:customStyle="1" w:styleId="31ADE0D2DCD04F80A5F47FCA5B272E39">
    <w:name w:val="31ADE0D2DCD04F80A5F47FCA5B272E39"/>
    <w:rsid w:val="0081024F"/>
  </w:style>
  <w:style w:type="paragraph" w:customStyle="1" w:styleId="0DA0611559AC417DB5B22AAC96FA4C54">
    <w:name w:val="0DA0611559AC417DB5B22AAC96FA4C54"/>
    <w:rsid w:val="0081024F"/>
  </w:style>
  <w:style w:type="paragraph" w:customStyle="1" w:styleId="DF4799CE62A44E6F92FD1ED3AAC5D789">
    <w:name w:val="DF4799CE62A44E6F92FD1ED3AAC5D789"/>
    <w:rsid w:val="0081024F"/>
  </w:style>
  <w:style w:type="paragraph" w:customStyle="1" w:styleId="B7B75CF8F5F24CAAB99F580312900928">
    <w:name w:val="B7B75CF8F5F24CAAB99F580312900928"/>
    <w:rsid w:val="0081024F"/>
  </w:style>
  <w:style w:type="paragraph" w:customStyle="1" w:styleId="260574C3C86240AFAC47052068BE2FFC">
    <w:name w:val="260574C3C86240AFAC47052068BE2FFC"/>
    <w:rsid w:val="0081024F"/>
  </w:style>
  <w:style w:type="paragraph" w:customStyle="1" w:styleId="48D093E3EBE54ACA8B7357C0A4A20866">
    <w:name w:val="48D093E3EBE54ACA8B7357C0A4A20866"/>
    <w:rsid w:val="0081024F"/>
  </w:style>
  <w:style w:type="paragraph" w:customStyle="1" w:styleId="9264AD95B2B34006B5E178F93FAED1D3">
    <w:name w:val="9264AD95B2B34006B5E178F93FAED1D3"/>
    <w:rsid w:val="0081024F"/>
  </w:style>
  <w:style w:type="paragraph" w:customStyle="1" w:styleId="13AEF949C13F44109F1F8D3716EEE3F3">
    <w:name w:val="13AEF949C13F44109F1F8D3716EEE3F3"/>
    <w:rsid w:val="0081024F"/>
  </w:style>
  <w:style w:type="paragraph" w:customStyle="1" w:styleId="BA616442F9AF4AC495062AC48585B6C8">
    <w:name w:val="BA616442F9AF4AC495062AC48585B6C8"/>
    <w:rsid w:val="0081024F"/>
  </w:style>
  <w:style w:type="paragraph" w:customStyle="1" w:styleId="D9B18070644A49EA96B307DEF11F1D3C">
    <w:name w:val="D9B18070644A49EA96B307DEF11F1D3C"/>
    <w:rsid w:val="0081024F"/>
  </w:style>
  <w:style w:type="paragraph" w:customStyle="1" w:styleId="075CC4FFC0644983B300BEED3DD933DF">
    <w:name w:val="075CC4FFC0644983B300BEED3DD933DF"/>
    <w:rsid w:val="0081024F"/>
  </w:style>
  <w:style w:type="paragraph" w:customStyle="1" w:styleId="DD116135FAD447889499E03D7FB4C807">
    <w:name w:val="DD116135FAD447889499E03D7FB4C807"/>
    <w:rsid w:val="0081024F"/>
  </w:style>
  <w:style w:type="paragraph" w:customStyle="1" w:styleId="A8943511E5244E76935F946217865C8D">
    <w:name w:val="A8943511E5244E76935F946217865C8D"/>
    <w:rsid w:val="0081024F"/>
  </w:style>
  <w:style w:type="paragraph" w:customStyle="1" w:styleId="C3661067725B4093A5742017CA0959A6">
    <w:name w:val="C3661067725B4093A5742017CA0959A6"/>
    <w:rsid w:val="0081024F"/>
  </w:style>
  <w:style w:type="paragraph" w:customStyle="1" w:styleId="923567F7A66648F5BF20BE87AF7ABF25">
    <w:name w:val="923567F7A66648F5BF20BE87AF7ABF25"/>
    <w:rsid w:val="0081024F"/>
  </w:style>
  <w:style w:type="paragraph" w:customStyle="1" w:styleId="860F6CA698AE47F08FB2D25CA3782097">
    <w:name w:val="860F6CA698AE47F08FB2D25CA3782097"/>
    <w:rsid w:val="0081024F"/>
  </w:style>
  <w:style w:type="paragraph" w:customStyle="1" w:styleId="FA0BDF4C2FC949B2A101B74573DBA8C5">
    <w:name w:val="FA0BDF4C2FC949B2A101B74573DBA8C5"/>
    <w:rsid w:val="0081024F"/>
  </w:style>
  <w:style w:type="paragraph" w:customStyle="1" w:styleId="2FD3D33B862545D0806D3FA27D584C02">
    <w:name w:val="2FD3D33B862545D0806D3FA27D584C02"/>
    <w:rsid w:val="0081024F"/>
  </w:style>
  <w:style w:type="paragraph" w:customStyle="1" w:styleId="CDB1DCFA57B24A66A2C5873926C977B9">
    <w:name w:val="CDB1DCFA57B24A66A2C5873926C977B9"/>
    <w:rsid w:val="0081024F"/>
  </w:style>
  <w:style w:type="paragraph" w:customStyle="1" w:styleId="390D7C4857614FD9B4591BE146B4CF46">
    <w:name w:val="390D7C4857614FD9B4591BE146B4CF46"/>
    <w:rsid w:val="0081024F"/>
  </w:style>
  <w:style w:type="paragraph" w:customStyle="1" w:styleId="E1A5AFD6E6234138B641C82EF8AF75C9">
    <w:name w:val="E1A5AFD6E6234138B641C82EF8AF75C9"/>
    <w:rsid w:val="0081024F"/>
  </w:style>
  <w:style w:type="paragraph" w:customStyle="1" w:styleId="2F9B38EB5CA14293812B8C3E9B571558">
    <w:name w:val="2F9B38EB5CA14293812B8C3E9B571558"/>
    <w:rsid w:val="0081024F"/>
  </w:style>
  <w:style w:type="paragraph" w:customStyle="1" w:styleId="44502D29EF0445C485EE2E88F67C1ED9">
    <w:name w:val="44502D29EF0445C485EE2E88F67C1ED9"/>
    <w:rsid w:val="0081024F"/>
  </w:style>
  <w:style w:type="paragraph" w:customStyle="1" w:styleId="A4B3D3016EC24E44A7D851D945ED9779">
    <w:name w:val="A4B3D3016EC24E44A7D851D945ED9779"/>
    <w:rsid w:val="0081024F"/>
  </w:style>
  <w:style w:type="paragraph" w:customStyle="1" w:styleId="74C717263CC14851BE7C59BEAFC62155">
    <w:name w:val="74C717263CC14851BE7C59BEAFC62155"/>
    <w:rsid w:val="0081024F"/>
  </w:style>
  <w:style w:type="paragraph" w:customStyle="1" w:styleId="31C2AD4EF0704E07912C9640104B9E23">
    <w:name w:val="31C2AD4EF0704E07912C9640104B9E23"/>
    <w:rsid w:val="0081024F"/>
  </w:style>
  <w:style w:type="paragraph" w:customStyle="1" w:styleId="33DE307251D04175B6FBC901F604B825">
    <w:name w:val="33DE307251D04175B6FBC901F604B825"/>
    <w:rsid w:val="0081024F"/>
  </w:style>
  <w:style w:type="paragraph" w:customStyle="1" w:styleId="F49112E6634B4459895AA2CA52B70558">
    <w:name w:val="F49112E6634B4459895AA2CA52B70558"/>
    <w:rsid w:val="0081024F"/>
  </w:style>
  <w:style w:type="paragraph" w:customStyle="1" w:styleId="15DF601BBB374B6F9F2971DB4E90EA9C">
    <w:name w:val="15DF601BBB374B6F9F2971DB4E90EA9C"/>
    <w:rsid w:val="0081024F"/>
  </w:style>
  <w:style w:type="paragraph" w:customStyle="1" w:styleId="B62C6924F0554CACADAABA882C248D66">
    <w:name w:val="B62C6924F0554CACADAABA882C248D66"/>
    <w:rsid w:val="0081024F"/>
  </w:style>
  <w:style w:type="paragraph" w:customStyle="1" w:styleId="BC7E1BF6FDB54C78983AB8083E06626C">
    <w:name w:val="BC7E1BF6FDB54C78983AB8083E06626C"/>
    <w:rsid w:val="0081024F"/>
  </w:style>
  <w:style w:type="paragraph" w:customStyle="1" w:styleId="22610F9606C84E6AB8178E1A3250816D">
    <w:name w:val="22610F9606C84E6AB8178E1A3250816D"/>
    <w:rsid w:val="0081024F"/>
  </w:style>
  <w:style w:type="paragraph" w:customStyle="1" w:styleId="D0403743D1884A058F3C1607170BE46B">
    <w:name w:val="D0403743D1884A058F3C1607170BE46B"/>
    <w:rsid w:val="0081024F"/>
  </w:style>
  <w:style w:type="paragraph" w:customStyle="1" w:styleId="62D735FBCC3C4DD5ADFBB5A2E8D115F6">
    <w:name w:val="62D735FBCC3C4DD5ADFBB5A2E8D115F6"/>
    <w:rsid w:val="0081024F"/>
  </w:style>
  <w:style w:type="paragraph" w:customStyle="1" w:styleId="7DF0929788924C60AB6D75976F30F02B">
    <w:name w:val="7DF0929788924C60AB6D75976F30F02B"/>
    <w:rsid w:val="0081024F"/>
  </w:style>
  <w:style w:type="paragraph" w:customStyle="1" w:styleId="DE94FEA1CB324012B9341048E9B29554">
    <w:name w:val="DE94FEA1CB324012B9341048E9B29554"/>
    <w:rsid w:val="0081024F"/>
  </w:style>
  <w:style w:type="paragraph" w:customStyle="1" w:styleId="B837BC726E5E46CD8DEB72C471AAE7A2">
    <w:name w:val="B837BC726E5E46CD8DEB72C471AAE7A2"/>
    <w:rsid w:val="0081024F"/>
  </w:style>
  <w:style w:type="paragraph" w:customStyle="1" w:styleId="6CEDD276FB0846239A0D9427E7B94915">
    <w:name w:val="6CEDD276FB0846239A0D9427E7B94915"/>
    <w:rsid w:val="0081024F"/>
  </w:style>
  <w:style w:type="paragraph" w:customStyle="1" w:styleId="9BCDD4AF16084E9A84748993E2094AF6">
    <w:name w:val="9BCDD4AF16084E9A84748993E2094AF6"/>
    <w:rsid w:val="0081024F"/>
  </w:style>
  <w:style w:type="paragraph" w:customStyle="1" w:styleId="03231E102857437DBB1AD7F5E222F6BB">
    <w:name w:val="03231E102857437DBB1AD7F5E222F6BB"/>
    <w:rsid w:val="0081024F"/>
  </w:style>
  <w:style w:type="paragraph" w:customStyle="1" w:styleId="5B1DAC09700E4F73A5737FE8C3BABD5F">
    <w:name w:val="5B1DAC09700E4F73A5737FE8C3BABD5F"/>
    <w:rsid w:val="0081024F"/>
  </w:style>
  <w:style w:type="paragraph" w:customStyle="1" w:styleId="078606E6DF8C486C80FDE14158759A37">
    <w:name w:val="078606E6DF8C486C80FDE14158759A37"/>
    <w:rsid w:val="0081024F"/>
  </w:style>
  <w:style w:type="paragraph" w:customStyle="1" w:styleId="40A4D415FD73419FAA44C293D390AD4F">
    <w:name w:val="40A4D415FD73419FAA44C293D390AD4F"/>
    <w:rsid w:val="0081024F"/>
  </w:style>
  <w:style w:type="paragraph" w:customStyle="1" w:styleId="7BD9CE882B3C4F63963FC384B2A356C1">
    <w:name w:val="7BD9CE882B3C4F63963FC384B2A356C1"/>
    <w:rsid w:val="0081024F"/>
  </w:style>
  <w:style w:type="paragraph" w:customStyle="1" w:styleId="D7DE46893DEF43F889CFA9A02DD8ECC0">
    <w:name w:val="D7DE46893DEF43F889CFA9A02DD8ECC0"/>
    <w:rsid w:val="0081024F"/>
  </w:style>
  <w:style w:type="paragraph" w:customStyle="1" w:styleId="823F5671D2DB43C58CD0C63D9F0C90F1">
    <w:name w:val="823F5671D2DB43C58CD0C63D9F0C90F1"/>
    <w:rsid w:val="00A54760"/>
  </w:style>
  <w:style w:type="paragraph" w:customStyle="1" w:styleId="D304E7B538AE44068C5CBD1131138FEF">
    <w:name w:val="D304E7B538AE44068C5CBD1131138FEF"/>
    <w:rsid w:val="00A54760"/>
  </w:style>
  <w:style w:type="paragraph" w:customStyle="1" w:styleId="7B143FF44AC143FBAA2987C94A3D2AA9">
    <w:name w:val="7B143FF44AC143FBAA2987C94A3D2AA9"/>
    <w:rsid w:val="00A54760"/>
  </w:style>
  <w:style w:type="paragraph" w:customStyle="1" w:styleId="8C58F6CEED6D46348C0A3B8BEB3E6DF5">
    <w:name w:val="8C58F6CEED6D46348C0A3B8BEB3E6DF5"/>
    <w:rsid w:val="00A54760"/>
  </w:style>
  <w:style w:type="paragraph" w:customStyle="1" w:styleId="D75FBF8F916A427AA2C72C189FCA6718">
    <w:name w:val="D75FBF8F916A427AA2C72C189FCA6718"/>
    <w:rsid w:val="00A54760"/>
  </w:style>
  <w:style w:type="paragraph" w:customStyle="1" w:styleId="39750EFBA3894731A95E0D2091D01904">
    <w:name w:val="39750EFBA3894731A95E0D2091D01904"/>
    <w:rsid w:val="00A54760"/>
  </w:style>
  <w:style w:type="paragraph" w:customStyle="1" w:styleId="86E28949E41441E8AB0CE9F79F72D2DC">
    <w:name w:val="86E28949E41441E8AB0CE9F79F72D2DC"/>
    <w:rsid w:val="00A54760"/>
  </w:style>
  <w:style w:type="paragraph" w:customStyle="1" w:styleId="CB26AEBA66F048BCB6BDCA30387C9730">
    <w:name w:val="CB26AEBA66F048BCB6BDCA30387C9730"/>
    <w:rsid w:val="00A54760"/>
  </w:style>
  <w:style w:type="paragraph" w:customStyle="1" w:styleId="1E5B4AA11EA14372A1EFA37FA55EEB81">
    <w:name w:val="1E5B4AA11EA14372A1EFA37FA55EEB81"/>
    <w:rsid w:val="004C2452"/>
  </w:style>
  <w:style w:type="paragraph" w:customStyle="1" w:styleId="BE72C2C3FC9D41378D485E4EA9A286BC">
    <w:name w:val="BE72C2C3FC9D41378D485E4EA9A286BC"/>
    <w:rsid w:val="004C2452"/>
  </w:style>
  <w:style w:type="paragraph" w:customStyle="1" w:styleId="603DDE3510B544E4BB6585D1085121D5">
    <w:name w:val="603DDE3510B544E4BB6585D1085121D5"/>
    <w:rsid w:val="004C2452"/>
  </w:style>
  <w:style w:type="paragraph" w:customStyle="1" w:styleId="7A0A83BB28054B41AF73CD56E22EA4E1">
    <w:name w:val="7A0A83BB28054B41AF73CD56E22EA4E1"/>
    <w:rsid w:val="004C2452"/>
  </w:style>
  <w:style w:type="paragraph" w:customStyle="1" w:styleId="F473D89C8D5C4B93A1FC1BC4EC6379EC">
    <w:name w:val="F473D89C8D5C4B93A1FC1BC4EC6379EC"/>
    <w:rsid w:val="004C2452"/>
  </w:style>
  <w:style w:type="paragraph" w:customStyle="1" w:styleId="CAB25933BF2C4F48A53D83826445B527">
    <w:name w:val="CAB25933BF2C4F48A53D83826445B527"/>
    <w:rsid w:val="004C2452"/>
  </w:style>
  <w:style w:type="paragraph" w:customStyle="1" w:styleId="27EC0CD4ABA540E1AE54C3729DA4EF31">
    <w:name w:val="27EC0CD4ABA540E1AE54C3729DA4EF31"/>
    <w:rsid w:val="004C2452"/>
  </w:style>
  <w:style w:type="paragraph" w:customStyle="1" w:styleId="4AF9BB0DACE64084802A5B3D7E11ADB4">
    <w:name w:val="4AF9BB0DACE64084802A5B3D7E11ADB4"/>
    <w:rsid w:val="004C2452"/>
  </w:style>
  <w:style w:type="paragraph" w:customStyle="1" w:styleId="BE72C2C3FC9D41378D485E4EA9A286BC1">
    <w:name w:val="BE72C2C3FC9D41378D485E4EA9A286BC1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603DDE3510B544E4BB6585D1085121D51">
    <w:name w:val="603DDE3510B544E4BB6585D1085121D51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7A0A83BB28054B41AF73CD56E22EA4E11">
    <w:name w:val="7A0A83BB28054B41AF73CD56E22EA4E11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BE72C2C3FC9D41378D485E4EA9A286BC2">
    <w:name w:val="BE72C2C3FC9D41378D485E4EA9A286BC2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603DDE3510B544E4BB6585D1085121D52">
    <w:name w:val="603DDE3510B544E4BB6585D1085121D52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7A0A83BB28054B41AF73CD56E22EA4E12">
    <w:name w:val="7A0A83BB28054B41AF73CD56E22EA4E12"/>
    <w:rsid w:val="00D43DFD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5FBAC3352B394DE8A4968140B2F63DE5">
    <w:name w:val="5FBAC3352B394DE8A4968140B2F63DE5"/>
    <w:rsid w:val="00D43DFD"/>
  </w:style>
  <w:style w:type="paragraph" w:customStyle="1" w:styleId="38AD599A3D9A49C0A05DE84D21912328">
    <w:name w:val="38AD599A3D9A49C0A05DE84D21912328"/>
    <w:rsid w:val="00D43DFD"/>
  </w:style>
  <w:style w:type="paragraph" w:customStyle="1" w:styleId="D5411FF8663B4135AE4EC7B841F2EE33">
    <w:name w:val="D5411FF8663B4135AE4EC7B841F2EE33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2D459A96FEC548BB91CBC73D0320DC62">
    <w:name w:val="2D459A96FEC548BB91CBC73D0320DC62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F9C0073227FA4AEE83EBAB22E50EC58D">
    <w:name w:val="F9C0073227FA4AEE83EBAB22E50EC58D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D5411FF8663B4135AE4EC7B841F2EE331">
    <w:name w:val="D5411FF8663B4135AE4EC7B841F2EE331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2D459A96FEC548BB91CBC73D0320DC621">
    <w:name w:val="2D459A96FEC548BB91CBC73D0320DC621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F9C0073227FA4AEE83EBAB22E50EC58D1">
    <w:name w:val="F9C0073227FA4AEE83EBAB22E50EC58D1"/>
    <w:rsid w:val="0001430E"/>
    <w:pPr>
      <w:spacing w:after="0" w:line="240" w:lineRule="auto"/>
    </w:pPr>
    <w:rPr>
      <w:rFonts w:eastAsiaTheme="minorHAnsi"/>
      <w:i/>
      <w:color w:val="BFBFBF" w:themeColor="background1" w:themeShade="BF"/>
      <w:sz w:val="14"/>
      <w:szCs w:val="16"/>
      <w:lang w:val="en-US" w:eastAsia="en-US"/>
    </w:rPr>
  </w:style>
  <w:style w:type="paragraph" w:customStyle="1" w:styleId="04062130E6104B5CB126FA436026619E">
    <w:name w:val="04062130E6104B5CB126FA436026619E"/>
    <w:rsid w:val="0001430E"/>
  </w:style>
  <w:style w:type="paragraph" w:customStyle="1" w:styleId="85B8235A2C7946829F3F1A354DAF2B0B">
    <w:name w:val="85B8235A2C7946829F3F1A354DAF2B0B"/>
    <w:rsid w:val="0001430E"/>
  </w:style>
  <w:style w:type="paragraph" w:customStyle="1" w:styleId="7E7FB21E96D64580BDFA7FC9A33A3EE2">
    <w:name w:val="7E7FB21E96D64580BDFA7FC9A33A3EE2"/>
    <w:rsid w:val="0001430E"/>
  </w:style>
  <w:style w:type="paragraph" w:customStyle="1" w:styleId="2DB0F0FF9C484E818CBDD961F327D808">
    <w:name w:val="2DB0F0FF9C484E818CBDD961F327D808"/>
    <w:rsid w:val="0001430E"/>
  </w:style>
  <w:style w:type="paragraph" w:customStyle="1" w:styleId="95473290C1F9464B8A6A17A5F2AFDA39">
    <w:name w:val="95473290C1F9464B8A6A17A5F2AFDA39"/>
    <w:rsid w:val="0001430E"/>
  </w:style>
  <w:style w:type="paragraph" w:customStyle="1" w:styleId="8E207F9C0E2649E6A421208769B681C8">
    <w:name w:val="8E207F9C0E2649E6A421208769B681C8"/>
    <w:rsid w:val="0001430E"/>
  </w:style>
  <w:style w:type="paragraph" w:customStyle="1" w:styleId="2B8124CCE98E45A9A16850F97723284F">
    <w:name w:val="2B8124CCE98E45A9A16850F97723284F"/>
    <w:rsid w:val="0001430E"/>
  </w:style>
  <w:style w:type="paragraph" w:customStyle="1" w:styleId="46B157410FDB43E2815383D4A98AE446">
    <w:name w:val="46B157410FDB43E2815383D4A98AE446"/>
    <w:rsid w:val="0001430E"/>
  </w:style>
  <w:style w:type="paragraph" w:customStyle="1" w:styleId="C2A7157F7D6C4B49AE6FD853929D6F59">
    <w:name w:val="C2A7157F7D6C4B49AE6FD853929D6F59"/>
    <w:rsid w:val="0001430E"/>
  </w:style>
  <w:style w:type="paragraph" w:customStyle="1" w:styleId="B1938A31A57F4125BCCB05F27A4D787F">
    <w:name w:val="B1938A31A57F4125BCCB05F27A4D787F"/>
    <w:rsid w:val="0001430E"/>
  </w:style>
  <w:style w:type="paragraph" w:customStyle="1" w:styleId="1931BD7F9A29465F9E8D1934B7BE7AEC">
    <w:name w:val="1931BD7F9A29465F9E8D1934B7BE7AEC"/>
    <w:rsid w:val="0001430E"/>
  </w:style>
  <w:style w:type="paragraph" w:customStyle="1" w:styleId="D7E7B439E2D84FCB81543B1DABCA2721">
    <w:name w:val="D7E7B439E2D84FCB81543B1DABCA2721"/>
    <w:rsid w:val="0001430E"/>
  </w:style>
  <w:style w:type="paragraph" w:customStyle="1" w:styleId="5DE6764C31A34AC9B1D42ADC681CD297">
    <w:name w:val="5DE6764C31A34AC9B1D42ADC681CD297"/>
    <w:rsid w:val="0001430E"/>
  </w:style>
  <w:style w:type="paragraph" w:customStyle="1" w:styleId="07DA6B83AD784CE8B3F6F1E39E024C10">
    <w:name w:val="07DA6B83AD784CE8B3F6F1E39E024C10"/>
    <w:rsid w:val="0001430E"/>
  </w:style>
  <w:style w:type="paragraph" w:customStyle="1" w:styleId="B1341FBDBA864ACF8852CFAE79D0B77A">
    <w:name w:val="B1341FBDBA864ACF8852CFAE79D0B77A"/>
    <w:rsid w:val="0001430E"/>
  </w:style>
  <w:style w:type="paragraph" w:customStyle="1" w:styleId="2E4CD54E38D84ADB8A56F39AC22FEB37">
    <w:name w:val="2E4CD54E38D84ADB8A56F39AC22FEB37"/>
    <w:rsid w:val="0001430E"/>
  </w:style>
  <w:style w:type="paragraph" w:customStyle="1" w:styleId="C173720AA8CB442985A7FEED563C02E9">
    <w:name w:val="C173720AA8CB442985A7FEED563C02E9"/>
    <w:rsid w:val="0001430E"/>
  </w:style>
  <w:style w:type="paragraph" w:customStyle="1" w:styleId="C2390509D94D4DCCAE335D3C25D92540">
    <w:name w:val="C2390509D94D4DCCAE335D3C25D92540"/>
    <w:rsid w:val="0001430E"/>
  </w:style>
  <w:style w:type="paragraph" w:customStyle="1" w:styleId="E283E85B776847F3A9D26F397CA12BB6">
    <w:name w:val="E283E85B776847F3A9D26F397CA12BB6"/>
    <w:rsid w:val="000143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72605-B465-4954-81FC-D4429D3B85B6}">
  <ds:schemaRefs>
    <ds:schemaRef ds:uri="http://purl.org/dc/terms/"/>
    <ds:schemaRef ds:uri="http://schemas.openxmlformats.org/package/2006/metadata/core-properties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1af3243-3dd4-4a8d-8c0d-dd76da1f02a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4CC5F6-678A-42CF-9EF8-F08227FB2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intake phone script small business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2020-03-25T12:19:00Z</dcterms:created>
  <dcterms:modified xsi:type="dcterms:W3CDTF">2024-07-30T15:21:00Z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